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3FC8E" w14:textId="77777777" w:rsidR="008456CE" w:rsidRDefault="008456CE" w:rsidP="00106B2B">
      <w:pPr>
        <w:jc w:val="center"/>
        <w:rPr>
          <w:rFonts w:ascii="Roboto Slab" w:hAnsi="Roboto Slab" w:cs="Roboto Slab"/>
          <w:b/>
          <w:sz w:val="36"/>
          <w:szCs w:val="22"/>
        </w:rPr>
      </w:pPr>
    </w:p>
    <w:p w14:paraId="71DCA481" w14:textId="77777777" w:rsidR="00106B2B" w:rsidRPr="00AC0650" w:rsidRDefault="00106B2B" w:rsidP="00106B2B">
      <w:pPr>
        <w:jc w:val="center"/>
        <w:rPr>
          <w:rFonts w:ascii="Roboto Slab" w:hAnsi="Roboto Slab" w:cs="Roboto Slab"/>
          <w:b/>
          <w:sz w:val="36"/>
          <w:szCs w:val="22"/>
        </w:rPr>
      </w:pPr>
      <w:r w:rsidRPr="00AC0650">
        <w:rPr>
          <w:rFonts w:ascii="Roboto Slab" w:hAnsi="Roboto Slab" w:cs="Roboto Slab"/>
          <w:b/>
          <w:sz w:val="36"/>
          <w:szCs w:val="22"/>
        </w:rPr>
        <w:t>JOB DESCRIPTION</w:t>
      </w:r>
    </w:p>
    <w:p w14:paraId="389FEFA9" w14:textId="77777777" w:rsidR="00980FD6" w:rsidRPr="00AC0650" w:rsidRDefault="00980FD6" w:rsidP="00106B2B">
      <w:pPr>
        <w:jc w:val="center"/>
        <w:rPr>
          <w:rFonts w:ascii="Roboto Slab" w:hAnsi="Roboto Slab" w:cs="Roboto Slab"/>
          <w:b/>
          <w:sz w:val="22"/>
          <w:szCs w:val="22"/>
        </w:rPr>
      </w:pPr>
    </w:p>
    <w:p w14:paraId="6AB9F78A" w14:textId="77777777" w:rsidR="00980FD6" w:rsidRPr="008456CE" w:rsidRDefault="00980FD6" w:rsidP="00106B2B">
      <w:pPr>
        <w:jc w:val="center"/>
        <w:rPr>
          <w:rFonts w:ascii="Roboto Slab" w:hAnsi="Roboto Slab" w:cs="Roboto Slab"/>
          <w:b/>
          <w:color w:val="E50065"/>
          <w:sz w:val="22"/>
          <w:szCs w:val="22"/>
        </w:rPr>
      </w:pPr>
      <w:r w:rsidRPr="00AC0650">
        <w:rPr>
          <w:rFonts w:ascii="Roboto Slab" w:hAnsi="Roboto Slab" w:cs="Roboto Slab"/>
          <w:b/>
          <w:color w:val="C7017F"/>
          <w:sz w:val="22"/>
          <w:szCs w:val="22"/>
        </w:rPr>
        <w:t>‘</w:t>
      </w:r>
      <w:r w:rsidRPr="008456CE">
        <w:rPr>
          <w:rFonts w:ascii="Roboto Slab" w:hAnsi="Roboto Slab" w:cs="Roboto Slab"/>
          <w:b/>
          <w:color w:val="E50065"/>
          <w:sz w:val="22"/>
          <w:szCs w:val="22"/>
        </w:rPr>
        <w:t xml:space="preserve">Happy to talk about </w:t>
      </w:r>
      <w:r w:rsidR="008456CE">
        <w:rPr>
          <w:rFonts w:ascii="Roboto Slab" w:hAnsi="Roboto Slab" w:cs="Roboto Slab"/>
          <w:b/>
          <w:color w:val="E50065"/>
          <w:sz w:val="22"/>
          <w:szCs w:val="22"/>
        </w:rPr>
        <w:t>f</w:t>
      </w:r>
      <w:r w:rsidRPr="008456CE">
        <w:rPr>
          <w:rFonts w:ascii="Roboto Slab" w:hAnsi="Roboto Slab" w:cs="Roboto Slab"/>
          <w:b/>
          <w:color w:val="E50065"/>
          <w:sz w:val="22"/>
          <w:szCs w:val="22"/>
        </w:rPr>
        <w:t xml:space="preserve">lexible </w:t>
      </w:r>
      <w:r w:rsidR="008456CE">
        <w:rPr>
          <w:rFonts w:ascii="Roboto Slab" w:hAnsi="Roboto Slab" w:cs="Roboto Slab"/>
          <w:b/>
          <w:color w:val="E50065"/>
          <w:sz w:val="22"/>
          <w:szCs w:val="22"/>
        </w:rPr>
        <w:t>w</w:t>
      </w:r>
      <w:r w:rsidRPr="008456CE">
        <w:rPr>
          <w:rFonts w:ascii="Roboto Slab" w:hAnsi="Roboto Slab" w:cs="Roboto Slab"/>
          <w:b/>
          <w:color w:val="E50065"/>
          <w:sz w:val="22"/>
          <w:szCs w:val="22"/>
        </w:rPr>
        <w:t>orking’</w:t>
      </w:r>
    </w:p>
    <w:p w14:paraId="7B5A5E78" w14:textId="77777777" w:rsidR="00106B2B" w:rsidRPr="00AC0650" w:rsidRDefault="00106B2B" w:rsidP="00106B2B">
      <w:pPr>
        <w:rPr>
          <w:rFonts w:ascii="Roboto Slab" w:hAnsi="Roboto Slab" w:cs="Roboto Slab"/>
          <w:b/>
          <w:sz w:val="22"/>
          <w:szCs w:val="22"/>
        </w:rPr>
      </w:pPr>
    </w:p>
    <w:tbl>
      <w:tblPr>
        <w:tblW w:w="96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448"/>
        <w:gridCol w:w="7184"/>
      </w:tblGrid>
      <w:tr w:rsidR="00BD6F58" w:rsidRPr="00AC0650" w14:paraId="5CE7ECBF" w14:textId="77777777" w:rsidTr="00BD6F58">
        <w:trPr>
          <w:trHeight w:val="267"/>
        </w:trPr>
        <w:tc>
          <w:tcPr>
            <w:tcW w:w="2448" w:type="dxa"/>
          </w:tcPr>
          <w:p w14:paraId="54E70CAA" w14:textId="77777777" w:rsidR="00BD6F58" w:rsidRPr="00AC0650" w:rsidRDefault="00BD6F58" w:rsidP="00BD6F58">
            <w:pPr>
              <w:rPr>
                <w:rFonts w:ascii="Roboto Slab" w:hAnsi="Roboto Slab" w:cs="Roboto Slab"/>
                <w:b/>
                <w:sz w:val="22"/>
                <w:szCs w:val="22"/>
              </w:rPr>
            </w:pPr>
            <w:r w:rsidRPr="00AC0650">
              <w:rPr>
                <w:rFonts w:ascii="Roboto Slab" w:hAnsi="Roboto Slab" w:cs="Roboto Slab"/>
                <w:b/>
                <w:sz w:val="22"/>
                <w:szCs w:val="22"/>
              </w:rPr>
              <w:t xml:space="preserve">Job </w:t>
            </w:r>
            <w:r>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7184" w:type="dxa"/>
          </w:tcPr>
          <w:p w14:paraId="0B7B2009" w14:textId="450AB200" w:rsidR="00BD6F58" w:rsidRPr="00AC0650" w:rsidRDefault="00BD6F58" w:rsidP="00BD6F58">
            <w:pPr>
              <w:rPr>
                <w:rFonts w:ascii="Roboto Slab" w:hAnsi="Roboto Slab" w:cs="Roboto Slab"/>
                <w:sz w:val="22"/>
                <w:szCs w:val="22"/>
              </w:rPr>
            </w:pPr>
            <w:r w:rsidRPr="00144365">
              <w:rPr>
                <w:rFonts w:ascii="Roboto Slab" w:hAnsi="Roboto Slab" w:cs="Roboto Slab"/>
                <w:sz w:val="22"/>
                <w:szCs w:val="22"/>
              </w:rPr>
              <w:t>Marketing Manager</w:t>
            </w:r>
            <w:r w:rsidR="001B480C">
              <w:rPr>
                <w:rFonts w:ascii="Roboto Slab" w:hAnsi="Roboto Slab" w:cs="Roboto Slab"/>
                <w:sz w:val="22"/>
                <w:szCs w:val="22"/>
              </w:rPr>
              <w:t xml:space="preserve"> </w:t>
            </w:r>
          </w:p>
        </w:tc>
      </w:tr>
      <w:tr w:rsidR="00BD6F58" w:rsidRPr="00AC0650" w14:paraId="3ECB329E" w14:textId="77777777" w:rsidTr="00BD6F58">
        <w:trPr>
          <w:trHeight w:val="249"/>
        </w:trPr>
        <w:tc>
          <w:tcPr>
            <w:tcW w:w="2448" w:type="dxa"/>
          </w:tcPr>
          <w:p w14:paraId="4872554B" w14:textId="77777777" w:rsidR="00BD6F58" w:rsidRPr="00AC0650" w:rsidRDefault="00BD6F58" w:rsidP="00BD6F58">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7184" w:type="dxa"/>
          </w:tcPr>
          <w:p w14:paraId="513AD755" w14:textId="2EF5001E" w:rsidR="00BD6F58" w:rsidRPr="00AC0650" w:rsidRDefault="00BD6F58" w:rsidP="00BD6F58">
            <w:pPr>
              <w:rPr>
                <w:rFonts w:ascii="Roboto Slab" w:hAnsi="Roboto Slab" w:cs="Roboto Slab"/>
                <w:sz w:val="22"/>
                <w:szCs w:val="22"/>
              </w:rPr>
            </w:pPr>
            <w:r w:rsidRPr="00144365">
              <w:rPr>
                <w:rFonts w:ascii="Roboto Slab" w:hAnsi="Roboto Slab" w:cs="Roboto Slab"/>
                <w:sz w:val="22"/>
                <w:szCs w:val="22"/>
              </w:rPr>
              <w:t>Income Generation and Marketing</w:t>
            </w:r>
          </w:p>
        </w:tc>
      </w:tr>
      <w:tr w:rsidR="00BD6F58" w:rsidRPr="00AC0650" w14:paraId="4091AFA8" w14:textId="77777777" w:rsidTr="00BD6F58">
        <w:trPr>
          <w:trHeight w:val="249"/>
        </w:trPr>
        <w:tc>
          <w:tcPr>
            <w:tcW w:w="2448" w:type="dxa"/>
          </w:tcPr>
          <w:p w14:paraId="1461AC85" w14:textId="77777777" w:rsidR="00BD6F58" w:rsidRPr="00AC0650" w:rsidRDefault="00BD6F58" w:rsidP="00BD6F58">
            <w:pPr>
              <w:rPr>
                <w:rFonts w:ascii="Roboto Slab" w:hAnsi="Roboto Slab" w:cs="Roboto Slab"/>
                <w:b/>
                <w:sz w:val="22"/>
                <w:szCs w:val="22"/>
              </w:rPr>
            </w:pPr>
            <w:r w:rsidRPr="00AC0650">
              <w:rPr>
                <w:rFonts w:ascii="Roboto Slab" w:hAnsi="Roboto Slab" w:cs="Roboto Slab"/>
                <w:b/>
                <w:sz w:val="22"/>
                <w:szCs w:val="22"/>
              </w:rPr>
              <w:t xml:space="preserve">Hospice </w:t>
            </w:r>
            <w:r>
              <w:rPr>
                <w:rFonts w:ascii="Roboto Slab" w:hAnsi="Roboto Slab" w:cs="Roboto Slab"/>
                <w:b/>
                <w:sz w:val="22"/>
                <w:szCs w:val="22"/>
              </w:rPr>
              <w:t>b</w:t>
            </w:r>
            <w:r w:rsidRPr="00AC0650">
              <w:rPr>
                <w:rFonts w:ascii="Roboto Slab" w:hAnsi="Roboto Slab" w:cs="Roboto Slab"/>
                <w:b/>
                <w:sz w:val="22"/>
                <w:szCs w:val="22"/>
              </w:rPr>
              <w:t>and:</w:t>
            </w:r>
            <w:r w:rsidRPr="00AC0650">
              <w:rPr>
                <w:rFonts w:ascii="Roboto Slab" w:hAnsi="Roboto Slab" w:cs="Roboto Slab"/>
                <w:b/>
                <w:sz w:val="22"/>
                <w:szCs w:val="22"/>
              </w:rPr>
              <w:tab/>
            </w:r>
          </w:p>
        </w:tc>
        <w:tc>
          <w:tcPr>
            <w:tcW w:w="7184" w:type="dxa"/>
          </w:tcPr>
          <w:p w14:paraId="604F7565" w14:textId="08124782" w:rsidR="00BD6F58" w:rsidRPr="00AC0650" w:rsidRDefault="00BD6F58" w:rsidP="00BD6F58">
            <w:pPr>
              <w:rPr>
                <w:rFonts w:ascii="Roboto Slab" w:hAnsi="Roboto Slab" w:cs="Roboto Slab"/>
                <w:sz w:val="22"/>
                <w:szCs w:val="22"/>
              </w:rPr>
            </w:pPr>
            <w:r>
              <w:rPr>
                <w:rFonts w:ascii="Roboto Slab" w:hAnsi="Roboto Slab" w:cs="Roboto Slab"/>
                <w:sz w:val="22"/>
                <w:szCs w:val="22"/>
              </w:rPr>
              <w:t xml:space="preserve">Corporate Band E: </w:t>
            </w:r>
            <w:r w:rsidRPr="00144365">
              <w:rPr>
                <w:rFonts w:ascii="Roboto Slab" w:hAnsi="Roboto Slab" w:cs="Roboto Slab"/>
                <w:sz w:val="22"/>
                <w:szCs w:val="22"/>
              </w:rPr>
              <w:t>£38,413 (year one), £39,908 (year two</w:t>
            </w:r>
            <w:r>
              <w:rPr>
                <w:rFonts w:ascii="Roboto Slab" w:hAnsi="Roboto Slab" w:cs="Roboto Slab"/>
                <w:sz w:val="22"/>
                <w:szCs w:val="22"/>
              </w:rPr>
              <w:t>, subject to achieving objectives</w:t>
            </w:r>
            <w:r w:rsidRPr="00144365">
              <w:rPr>
                <w:rFonts w:ascii="Roboto Slab" w:hAnsi="Roboto Slab" w:cs="Roboto Slab"/>
                <w:sz w:val="22"/>
                <w:szCs w:val="22"/>
              </w:rPr>
              <w:t>)</w:t>
            </w:r>
          </w:p>
        </w:tc>
      </w:tr>
      <w:tr w:rsidR="00BD6F58" w:rsidRPr="00AC0650" w14:paraId="20B3D7AC" w14:textId="77777777" w:rsidTr="00BD6F58">
        <w:trPr>
          <w:trHeight w:val="249"/>
        </w:trPr>
        <w:tc>
          <w:tcPr>
            <w:tcW w:w="2448" w:type="dxa"/>
          </w:tcPr>
          <w:p w14:paraId="300C9D05" w14:textId="23A652FC" w:rsidR="00BD6F58" w:rsidRPr="00AC0650" w:rsidRDefault="00BD6F58" w:rsidP="00BD6F58">
            <w:pPr>
              <w:rPr>
                <w:rFonts w:ascii="Roboto Slab" w:hAnsi="Roboto Slab" w:cs="Roboto Slab"/>
                <w:sz w:val="22"/>
                <w:szCs w:val="22"/>
              </w:rPr>
            </w:pPr>
            <w:r>
              <w:rPr>
                <w:rFonts w:ascii="Roboto Slab" w:hAnsi="Roboto Slab" w:cs="Roboto Slab"/>
                <w:b/>
                <w:sz w:val="22"/>
                <w:szCs w:val="22"/>
              </w:rPr>
              <w:t>Hours:</w:t>
            </w:r>
            <w:r w:rsidRPr="00AC0650">
              <w:rPr>
                <w:rFonts w:ascii="Roboto Slab" w:hAnsi="Roboto Slab" w:cs="Roboto Slab"/>
                <w:b/>
                <w:sz w:val="22"/>
                <w:szCs w:val="22"/>
              </w:rPr>
              <w:tab/>
            </w:r>
          </w:p>
        </w:tc>
        <w:tc>
          <w:tcPr>
            <w:tcW w:w="7184" w:type="dxa"/>
          </w:tcPr>
          <w:p w14:paraId="404E0594" w14:textId="77777777" w:rsidR="00BD6F58" w:rsidRPr="00144365" w:rsidRDefault="00BD6F58" w:rsidP="00BD6F58">
            <w:pPr>
              <w:rPr>
                <w:rFonts w:ascii="Roboto Slab" w:hAnsi="Roboto Slab" w:cs="Roboto Slab"/>
                <w:sz w:val="22"/>
                <w:szCs w:val="22"/>
              </w:rPr>
            </w:pPr>
            <w:r w:rsidRPr="00144365">
              <w:rPr>
                <w:rFonts w:ascii="Roboto Slab" w:hAnsi="Roboto Slab" w:cs="Roboto Slab"/>
                <w:sz w:val="22"/>
                <w:szCs w:val="22"/>
              </w:rPr>
              <w:t>37.5 hours per week</w:t>
            </w:r>
          </w:p>
          <w:p w14:paraId="2FAE0E1D" w14:textId="7C4C0EE8" w:rsidR="00BD6F58" w:rsidRPr="00AC0650" w:rsidRDefault="00BD6F58" w:rsidP="00BD6F58">
            <w:pPr>
              <w:rPr>
                <w:rFonts w:ascii="Roboto Slab" w:hAnsi="Roboto Slab" w:cs="Roboto Slab"/>
                <w:sz w:val="22"/>
                <w:szCs w:val="22"/>
              </w:rPr>
            </w:pPr>
            <w:r>
              <w:rPr>
                <w:rFonts w:ascii="Roboto Slab" w:hAnsi="Roboto Slab" w:cs="Roboto Slab"/>
                <w:sz w:val="22"/>
                <w:szCs w:val="22"/>
              </w:rPr>
              <w:t>Fixed term until December 2028</w:t>
            </w:r>
            <w:r w:rsidRPr="00144365">
              <w:rPr>
                <w:rFonts w:ascii="Roboto Slab" w:hAnsi="Roboto Slab" w:cs="Roboto Slab"/>
                <w:sz w:val="22"/>
                <w:szCs w:val="22"/>
              </w:rPr>
              <w:t xml:space="preserve"> (to cover a secondment) </w:t>
            </w:r>
          </w:p>
        </w:tc>
      </w:tr>
      <w:tr w:rsidR="00BD6F58" w:rsidRPr="00AC0650" w14:paraId="22416CCF" w14:textId="77777777" w:rsidTr="00BD6F58">
        <w:trPr>
          <w:trHeight w:val="267"/>
        </w:trPr>
        <w:tc>
          <w:tcPr>
            <w:tcW w:w="2448" w:type="dxa"/>
          </w:tcPr>
          <w:p w14:paraId="2E6599E8" w14:textId="39AC559C" w:rsidR="00BD6F58" w:rsidRPr="00AC0650" w:rsidRDefault="00BD6F58" w:rsidP="00BD6F58">
            <w:pPr>
              <w:rPr>
                <w:rFonts w:ascii="Roboto Slab" w:hAnsi="Roboto Slab" w:cs="Roboto Slab"/>
                <w:sz w:val="22"/>
                <w:szCs w:val="22"/>
              </w:rPr>
            </w:pPr>
            <w:r w:rsidRPr="00AC0650">
              <w:rPr>
                <w:rFonts w:ascii="Roboto Slab" w:hAnsi="Roboto Slab" w:cs="Roboto Slab"/>
                <w:b/>
                <w:sz w:val="22"/>
                <w:szCs w:val="22"/>
              </w:rPr>
              <w:t>Reports to:</w:t>
            </w:r>
            <w:r w:rsidRPr="00AC0650">
              <w:rPr>
                <w:rFonts w:ascii="Roboto Slab" w:hAnsi="Roboto Slab" w:cs="Roboto Slab"/>
                <w:b/>
                <w:sz w:val="22"/>
                <w:szCs w:val="22"/>
              </w:rPr>
              <w:tab/>
            </w:r>
            <w:r w:rsidRPr="00AC0650">
              <w:rPr>
                <w:rFonts w:ascii="Roboto Slab" w:hAnsi="Roboto Slab" w:cs="Roboto Slab"/>
                <w:b/>
                <w:sz w:val="22"/>
                <w:szCs w:val="22"/>
              </w:rPr>
              <w:tab/>
            </w:r>
          </w:p>
        </w:tc>
        <w:tc>
          <w:tcPr>
            <w:tcW w:w="7184" w:type="dxa"/>
          </w:tcPr>
          <w:p w14:paraId="5C3EC527" w14:textId="0CE4D431" w:rsidR="00BD6F58" w:rsidRPr="00AC0650" w:rsidRDefault="00BD6F58" w:rsidP="00BD6F58">
            <w:pPr>
              <w:rPr>
                <w:rFonts w:ascii="Roboto Slab" w:hAnsi="Roboto Slab" w:cs="Roboto Slab"/>
                <w:sz w:val="22"/>
                <w:szCs w:val="22"/>
              </w:rPr>
            </w:pPr>
            <w:r w:rsidRPr="00144365">
              <w:rPr>
                <w:rFonts w:ascii="Roboto Slab" w:hAnsi="Roboto Slab" w:cs="Roboto Slab"/>
                <w:sz w:val="22"/>
                <w:szCs w:val="22"/>
              </w:rPr>
              <w:t>Head of Communications and Marketing</w:t>
            </w:r>
          </w:p>
        </w:tc>
      </w:tr>
      <w:tr w:rsidR="00BD6F58" w:rsidRPr="00AC0650" w14:paraId="4A5CC492" w14:textId="77777777" w:rsidTr="00BD6F58">
        <w:trPr>
          <w:trHeight w:val="267"/>
        </w:trPr>
        <w:tc>
          <w:tcPr>
            <w:tcW w:w="2448" w:type="dxa"/>
          </w:tcPr>
          <w:p w14:paraId="42F801CA" w14:textId="40C985DA" w:rsidR="00BD6F58" w:rsidRPr="00AC0650" w:rsidRDefault="00BD6F58" w:rsidP="00BD6F58">
            <w:pPr>
              <w:rPr>
                <w:rFonts w:ascii="Roboto Slab" w:hAnsi="Roboto Slab" w:cs="Roboto Slab"/>
                <w:b/>
                <w:sz w:val="22"/>
                <w:szCs w:val="22"/>
              </w:rPr>
            </w:pPr>
            <w:r w:rsidRPr="00AC0650">
              <w:rPr>
                <w:rFonts w:ascii="Roboto Slab" w:hAnsi="Roboto Slab" w:cs="Roboto Slab"/>
                <w:b/>
                <w:sz w:val="22"/>
                <w:szCs w:val="22"/>
              </w:rPr>
              <w:t>Responsible for:</w:t>
            </w:r>
          </w:p>
        </w:tc>
        <w:tc>
          <w:tcPr>
            <w:tcW w:w="7184" w:type="dxa"/>
          </w:tcPr>
          <w:p w14:paraId="7B1F45CE" w14:textId="41AD23A8" w:rsidR="00BD6F58" w:rsidRPr="00AC0650" w:rsidRDefault="00BD6F58" w:rsidP="00BD6F58">
            <w:pPr>
              <w:rPr>
                <w:rFonts w:ascii="Roboto Slab" w:hAnsi="Roboto Slab" w:cs="Roboto Slab"/>
                <w:sz w:val="22"/>
                <w:szCs w:val="22"/>
              </w:rPr>
            </w:pPr>
            <w:r w:rsidRPr="00144365">
              <w:rPr>
                <w:rFonts w:ascii="Roboto Slab" w:hAnsi="Roboto Slab" w:cs="Roboto Slab"/>
                <w:sz w:val="22"/>
                <w:szCs w:val="22"/>
              </w:rPr>
              <w:t>Fundraising Marketing Officer, and Communications and Marketing Assistant</w:t>
            </w:r>
          </w:p>
        </w:tc>
      </w:tr>
      <w:tr w:rsidR="00BD6F58" w:rsidRPr="00AC0650" w14:paraId="68011250" w14:textId="77777777" w:rsidTr="00BD6F58">
        <w:trPr>
          <w:trHeight w:val="267"/>
        </w:trPr>
        <w:tc>
          <w:tcPr>
            <w:tcW w:w="2448" w:type="dxa"/>
          </w:tcPr>
          <w:p w14:paraId="1F082D08" w14:textId="487C2326" w:rsidR="00BD6F58" w:rsidRPr="00AC0650" w:rsidRDefault="00BD6F58" w:rsidP="00BD6F58">
            <w:pPr>
              <w:rPr>
                <w:rFonts w:ascii="Roboto Slab" w:hAnsi="Roboto Slab" w:cs="Roboto Slab"/>
                <w:b/>
                <w:sz w:val="22"/>
                <w:szCs w:val="22"/>
              </w:rPr>
            </w:pPr>
            <w:r w:rsidRPr="00AC0650">
              <w:rPr>
                <w:rFonts w:ascii="Roboto Slab" w:hAnsi="Roboto Slab" w:cs="Roboto Slab"/>
                <w:b/>
                <w:sz w:val="22"/>
                <w:szCs w:val="22"/>
              </w:rPr>
              <w:t xml:space="preserve">DBS </w:t>
            </w:r>
            <w:r>
              <w:rPr>
                <w:rFonts w:ascii="Roboto Slab" w:hAnsi="Roboto Slab" w:cs="Roboto Slab"/>
                <w:b/>
                <w:sz w:val="22"/>
                <w:szCs w:val="22"/>
              </w:rPr>
              <w:t>r</w:t>
            </w:r>
            <w:r w:rsidRPr="00AC0650">
              <w:rPr>
                <w:rFonts w:ascii="Roboto Slab" w:hAnsi="Roboto Slab" w:cs="Roboto Slab"/>
                <w:b/>
                <w:sz w:val="22"/>
                <w:szCs w:val="22"/>
              </w:rPr>
              <w:t>equired</w:t>
            </w:r>
          </w:p>
        </w:tc>
        <w:tc>
          <w:tcPr>
            <w:tcW w:w="7184" w:type="dxa"/>
          </w:tcPr>
          <w:p w14:paraId="17B4544A" w14:textId="0C287117" w:rsidR="00BD6F58" w:rsidRPr="00144365" w:rsidRDefault="00BD6F58" w:rsidP="00BD6F58">
            <w:pPr>
              <w:rPr>
                <w:rFonts w:ascii="Roboto Slab" w:hAnsi="Roboto Slab" w:cs="Roboto Slab"/>
                <w:sz w:val="22"/>
                <w:szCs w:val="22"/>
              </w:rPr>
            </w:pPr>
            <w:r>
              <w:rPr>
                <w:rFonts w:ascii="Roboto Slab" w:hAnsi="Roboto Slab" w:cs="Roboto Slab"/>
                <w:sz w:val="22"/>
                <w:szCs w:val="22"/>
              </w:rPr>
              <w:t>Basic</w:t>
            </w:r>
          </w:p>
        </w:tc>
      </w:tr>
    </w:tbl>
    <w:p w14:paraId="63EDFE76" w14:textId="77777777" w:rsidR="00106B2B" w:rsidRPr="00AC0650" w:rsidRDefault="00106B2B" w:rsidP="00106B2B">
      <w:pPr>
        <w:rPr>
          <w:rFonts w:ascii="Roboto Slab" w:hAnsi="Roboto Slab" w:cs="Roboto Slab"/>
          <w:b/>
          <w:sz w:val="22"/>
          <w:szCs w:val="22"/>
        </w:rPr>
      </w:pPr>
    </w:p>
    <w:p w14:paraId="3C47E483" w14:textId="77777777"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p</w:t>
      </w:r>
      <w:r w:rsidRPr="00AC0650">
        <w:rPr>
          <w:rFonts w:ascii="Roboto Slab" w:hAnsi="Roboto Slab" w:cs="Roboto Slab"/>
          <w:b/>
          <w:sz w:val="22"/>
          <w:szCs w:val="22"/>
        </w:rPr>
        <w:t>urpose</w:t>
      </w:r>
    </w:p>
    <w:p w14:paraId="2D1641CB" w14:textId="77777777" w:rsidR="00106B2B" w:rsidRPr="00AC0650" w:rsidRDefault="00106B2B" w:rsidP="00106B2B">
      <w:pPr>
        <w:ind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32"/>
      </w:tblGrid>
      <w:tr w:rsidR="00106B2B" w:rsidRPr="00AC0650" w14:paraId="37FFD824" w14:textId="77777777" w:rsidTr="00324B3D">
        <w:trPr>
          <w:trHeight w:val="948"/>
        </w:trPr>
        <w:tc>
          <w:tcPr>
            <w:tcW w:w="10068" w:type="dxa"/>
          </w:tcPr>
          <w:p w14:paraId="49DA8BC7" w14:textId="77777777" w:rsidR="00BD6F58" w:rsidRPr="00144365" w:rsidRDefault="00BD6F58" w:rsidP="00BD6F58">
            <w:pPr>
              <w:pStyle w:val="NormalWeb"/>
              <w:rPr>
                <w:rFonts w:ascii="Roboto Slab" w:hAnsi="Roboto Slab" w:cs="Roboto Slab"/>
                <w:color w:val="000000"/>
                <w:sz w:val="22"/>
                <w:szCs w:val="22"/>
              </w:rPr>
            </w:pPr>
            <w:r w:rsidRPr="00144365">
              <w:rPr>
                <w:rFonts w:ascii="Roboto Slab" w:hAnsi="Roboto Slab" w:cs="Roboto Slab"/>
                <w:b/>
                <w:bCs/>
                <w:color w:val="000000"/>
                <w:sz w:val="22"/>
                <w:szCs w:val="22"/>
              </w:rPr>
              <w:t xml:space="preserve">Responsible for </w:t>
            </w:r>
            <w:r>
              <w:rPr>
                <w:rFonts w:ascii="Roboto Slab" w:hAnsi="Roboto Slab" w:cs="Roboto Slab"/>
                <w:b/>
                <w:bCs/>
                <w:color w:val="000000"/>
                <w:sz w:val="22"/>
                <w:szCs w:val="22"/>
              </w:rPr>
              <w:t>supporting</w:t>
            </w:r>
            <w:r w:rsidRPr="00144365">
              <w:rPr>
                <w:rFonts w:ascii="Roboto Slab" w:hAnsi="Roboto Slab" w:cs="Roboto Slab"/>
                <w:b/>
                <w:bCs/>
                <w:color w:val="000000"/>
                <w:sz w:val="22"/>
                <w:szCs w:val="22"/>
              </w:rPr>
              <w:t xml:space="preserve"> income growth through the delivery of Birmingham Hospice's income generation communications and marketing activity.</w:t>
            </w:r>
            <w:r w:rsidRPr="00144365">
              <w:rPr>
                <w:rFonts w:ascii="Roboto Slab" w:hAnsi="Roboto Slab" w:cs="Roboto Slab"/>
                <w:color w:val="000000"/>
                <w:sz w:val="22"/>
                <w:szCs w:val="22"/>
              </w:rPr>
              <w:t xml:space="preserve"> </w:t>
            </w:r>
          </w:p>
          <w:p w14:paraId="603134B9" w14:textId="77777777" w:rsidR="00BD6F58" w:rsidRPr="00144365" w:rsidRDefault="00BD6F58" w:rsidP="00BD6F58">
            <w:pPr>
              <w:pStyle w:val="NormalWeb"/>
              <w:rPr>
                <w:rFonts w:ascii="Roboto Slab" w:hAnsi="Roboto Slab" w:cs="Roboto Slab"/>
                <w:color w:val="000000"/>
                <w:sz w:val="22"/>
                <w:szCs w:val="22"/>
              </w:rPr>
            </w:pPr>
            <w:r w:rsidRPr="00144365">
              <w:rPr>
                <w:rFonts w:ascii="Roboto Slab" w:hAnsi="Roboto Slab" w:cs="Roboto Slab"/>
                <w:color w:val="000000"/>
                <w:sz w:val="22"/>
                <w:szCs w:val="22"/>
              </w:rPr>
              <w:t>This is a two-year, fixed-term post covering a secondment - a genuine opportunity to make a lasting impact for a charity with ambitious plans for the future.</w:t>
            </w:r>
          </w:p>
          <w:p w14:paraId="5AC07878" w14:textId="07195ED4" w:rsidR="00BD6F58" w:rsidRPr="00144365" w:rsidRDefault="007C1901" w:rsidP="00BD6F58">
            <w:pPr>
              <w:pStyle w:val="NormalWeb"/>
              <w:rPr>
                <w:rFonts w:ascii="Roboto Slab" w:hAnsi="Roboto Slab" w:cs="Roboto Slab"/>
                <w:color w:val="000000"/>
                <w:sz w:val="22"/>
                <w:szCs w:val="22"/>
              </w:rPr>
            </w:pPr>
            <w:r>
              <w:rPr>
                <w:rFonts w:ascii="Roboto Slab" w:hAnsi="Roboto Slab" w:cs="Roboto Slab"/>
                <w:color w:val="000000"/>
                <w:sz w:val="22"/>
                <w:szCs w:val="22"/>
              </w:rPr>
              <w:t>Leading a small team and w</w:t>
            </w:r>
            <w:r w:rsidR="00BD6F58" w:rsidRPr="00144365">
              <w:rPr>
                <w:rFonts w:ascii="Roboto Slab" w:hAnsi="Roboto Slab" w:cs="Roboto Slab"/>
                <w:color w:val="000000"/>
                <w:sz w:val="22"/>
                <w:szCs w:val="22"/>
              </w:rPr>
              <w:t>orking closely with income generation colleagues, the post holder will bring together fundraising, media, marketing, digital, creative and campaigns activity to maximise income, supporter acquisition and retention.</w:t>
            </w:r>
          </w:p>
          <w:p w14:paraId="24DA7693" w14:textId="77777777" w:rsidR="00BD6F58" w:rsidRPr="00144365" w:rsidRDefault="00BD6F58" w:rsidP="00BD6F58">
            <w:pPr>
              <w:pStyle w:val="NormalWeb"/>
              <w:rPr>
                <w:rFonts w:ascii="Roboto Slab" w:hAnsi="Roboto Slab" w:cs="Roboto Slab"/>
                <w:color w:val="000000"/>
                <w:sz w:val="22"/>
                <w:szCs w:val="22"/>
              </w:rPr>
            </w:pPr>
            <w:r w:rsidRPr="00144365">
              <w:rPr>
                <w:rFonts w:ascii="Roboto Slab" w:hAnsi="Roboto Slab" w:cs="Roboto Slab"/>
                <w:color w:val="000000"/>
                <w:sz w:val="22"/>
                <w:szCs w:val="22"/>
              </w:rPr>
              <w:t>The post holder will be confident leading projects and working collaboratively across teams to deliver impactful campaigns through social media, email and paid media.</w:t>
            </w:r>
          </w:p>
          <w:p w14:paraId="49E6D82B" w14:textId="1388D8CD" w:rsidR="00106B2B" w:rsidRPr="00AC0650" w:rsidRDefault="00BD6F58" w:rsidP="00BD6F58">
            <w:pPr>
              <w:pStyle w:val="BodyText"/>
              <w:ind w:right="326"/>
              <w:rPr>
                <w:rFonts w:ascii="Roboto Slab" w:hAnsi="Roboto Slab" w:cs="Roboto Slab"/>
                <w:sz w:val="22"/>
                <w:szCs w:val="22"/>
              </w:rPr>
            </w:pPr>
            <w:r w:rsidRPr="00144365">
              <w:rPr>
                <w:rFonts w:ascii="Roboto Slab" w:hAnsi="Roboto Slab" w:cs="Roboto Slab"/>
                <w:color w:val="000000"/>
                <w:sz w:val="22"/>
                <w:szCs w:val="22"/>
              </w:rPr>
              <w:t xml:space="preserve">The post holder will bring creativity, innovation and new ideas to the Income Generation Department to help secure and grow all forms of voluntary </w:t>
            </w:r>
            <w:r w:rsidR="00975B44" w:rsidRPr="00144365">
              <w:rPr>
                <w:rFonts w:ascii="Roboto Slab" w:hAnsi="Roboto Slab" w:cs="Roboto Slab"/>
                <w:color w:val="000000"/>
                <w:sz w:val="22"/>
                <w:szCs w:val="22"/>
              </w:rPr>
              <w:t>income</w:t>
            </w:r>
            <w:r w:rsidR="00975B44">
              <w:rPr>
                <w:rFonts w:ascii="Roboto Slab" w:hAnsi="Roboto Slab" w:cs="Roboto Slab"/>
                <w:color w:val="000000"/>
                <w:sz w:val="22"/>
                <w:szCs w:val="22"/>
              </w:rPr>
              <w:t>,</w:t>
            </w:r>
            <w:r w:rsidR="00975B44" w:rsidRPr="00144365">
              <w:rPr>
                <w:rFonts w:ascii="Roboto Slab" w:hAnsi="Roboto Slab" w:cs="Roboto Slab"/>
                <w:color w:val="000000"/>
                <w:sz w:val="22"/>
                <w:szCs w:val="22"/>
              </w:rPr>
              <w:t xml:space="preserve"> and</w:t>
            </w:r>
            <w:r w:rsidRPr="00144365">
              <w:rPr>
                <w:rFonts w:ascii="Roboto Slab" w:hAnsi="Roboto Slab" w:cs="Roboto Slab"/>
                <w:color w:val="000000"/>
                <w:sz w:val="22"/>
                <w:szCs w:val="22"/>
              </w:rPr>
              <w:t xml:space="preserve"> raise the profile of Birmingham Hospice.</w:t>
            </w:r>
          </w:p>
        </w:tc>
      </w:tr>
    </w:tbl>
    <w:p w14:paraId="6D13B3D8" w14:textId="77777777" w:rsidR="00106B2B" w:rsidRPr="00AC0650" w:rsidRDefault="00106B2B" w:rsidP="00106B2B">
      <w:pPr>
        <w:ind w:right="-82"/>
        <w:rPr>
          <w:rFonts w:ascii="Roboto Slab" w:hAnsi="Roboto Slab" w:cs="Roboto Slab"/>
          <w:b/>
          <w:sz w:val="22"/>
          <w:szCs w:val="22"/>
        </w:rPr>
      </w:pPr>
    </w:p>
    <w:p w14:paraId="27E74C59" w14:textId="77777777"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Main </w:t>
      </w:r>
      <w:r w:rsidR="008456CE">
        <w:rPr>
          <w:rFonts w:ascii="Roboto Slab" w:hAnsi="Roboto Slab" w:cs="Roboto Slab"/>
          <w:b/>
          <w:sz w:val="22"/>
          <w:szCs w:val="22"/>
        </w:rPr>
        <w:t>d</w:t>
      </w:r>
      <w:r w:rsidRPr="00AC0650">
        <w:rPr>
          <w:rFonts w:ascii="Roboto Slab" w:hAnsi="Roboto Slab" w:cs="Roboto Slab"/>
          <w:b/>
          <w:sz w:val="22"/>
          <w:szCs w:val="22"/>
        </w:rPr>
        <w:t xml:space="preserve">uties and </w:t>
      </w:r>
      <w:r w:rsidR="008456CE">
        <w:rPr>
          <w:rFonts w:ascii="Roboto Slab" w:hAnsi="Roboto Slab" w:cs="Roboto Slab"/>
          <w:b/>
          <w:sz w:val="22"/>
          <w:szCs w:val="22"/>
        </w:rPr>
        <w:t>r</w:t>
      </w:r>
      <w:r w:rsidRPr="00AC0650">
        <w:rPr>
          <w:rFonts w:ascii="Roboto Slab" w:hAnsi="Roboto Slab" w:cs="Roboto Slab"/>
          <w:b/>
          <w:sz w:val="22"/>
          <w:szCs w:val="22"/>
        </w:rPr>
        <w:t xml:space="preserve">esponsibilities </w:t>
      </w:r>
    </w:p>
    <w:p w14:paraId="6F68B4F1" w14:textId="77777777" w:rsidR="00106B2B" w:rsidRPr="00AC0650" w:rsidRDefault="00106B2B" w:rsidP="00106B2B">
      <w:pPr>
        <w:ind w:right="-82"/>
        <w:rPr>
          <w:rFonts w:ascii="Roboto Slab" w:hAnsi="Roboto Slab" w:cs="Roboto Slab"/>
          <w:b/>
          <w:sz w:val="22"/>
          <w:szCs w:val="22"/>
        </w:rPr>
      </w:pPr>
    </w:p>
    <w:tbl>
      <w:tblPr>
        <w:tblW w:w="9636" w:type="dxa"/>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636"/>
      </w:tblGrid>
      <w:tr w:rsidR="008F2543" w:rsidRPr="00AC0650" w14:paraId="55691D50" w14:textId="77777777" w:rsidTr="00BD6F58">
        <w:trPr>
          <w:trHeight w:val="816"/>
        </w:trPr>
        <w:tc>
          <w:tcPr>
            <w:tcW w:w="9636" w:type="dxa"/>
          </w:tcPr>
          <w:p w14:paraId="149CCA91" w14:textId="77777777" w:rsidR="00BD6F58" w:rsidRPr="00144365" w:rsidRDefault="00BD6F58" w:rsidP="00BD6F58">
            <w:pPr>
              <w:spacing w:before="200" w:after="100"/>
              <w:rPr>
                <w:rFonts w:ascii="Roboto Slab" w:hAnsi="Roboto Slab" w:cs="Roboto Slab"/>
                <w:sz w:val="22"/>
                <w:szCs w:val="22"/>
              </w:rPr>
            </w:pPr>
            <w:r w:rsidRPr="00144365">
              <w:rPr>
                <w:rFonts w:ascii="Roboto Slab" w:hAnsi="Roboto Slab" w:cs="Roboto Slab"/>
                <w:b/>
                <w:bCs/>
                <w:sz w:val="22"/>
                <w:szCs w:val="22"/>
                <w:u w:val="single"/>
              </w:rPr>
              <w:t>Campaigns and Communications</w:t>
            </w:r>
          </w:p>
          <w:p w14:paraId="5E13DF6F" w14:textId="256D0DC0"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 xml:space="preserve">In partnership with income generation colleagues, develop and lead the delivery of multi-channel promotional strategies to support campaigns, events and appeals such as Light up a Life, Treecycling, the Chocolate 5K, </w:t>
            </w:r>
            <w:r>
              <w:rPr>
                <w:rFonts w:ascii="Roboto Slab" w:hAnsi="Roboto Slab" w:cs="Roboto Slab"/>
              </w:rPr>
              <w:t xml:space="preserve">community fundraising, </w:t>
            </w:r>
            <w:r w:rsidRPr="00144365">
              <w:rPr>
                <w:rFonts w:ascii="Roboto Slab" w:hAnsi="Roboto Slab" w:cs="Roboto Slab"/>
              </w:rPr>
              <w:t>individual giving and legacy promotion.</w:t>
            </w:r>
          </w:p>
          <w:p w14:paraId="3B6F9F75"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color w:val="000000"/>
              </w:rPr>
              <w:lastRenderedPageBreak/>
              <w:t>Oversee the production and delivery of direct mail, such as appeals and raffles, produced by the Fundraising Marketing Officer in collaboration with fundraising colleagues.</w:t>
            </w:r>
          </w:p>
          <w:p w14:paraId="44452831"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color w:val="000000"/>
              </w:rPr>
              <w:t>Ensure the Fundraising Marketing Team sources and produces inspiring case studies to support fundraising activity and delivers a gold-standard supporter experience journey.</w:t>
            </w:r>
          </w:p>
          <w:p w14:paraId="6FCC8ECF" w14:textId="77777777" w:rsidR="00BD6F58" w:rsidRPr="00144365" w:rsidRDefault="00BD6F58" w:rsidP="00BD6F58">
            <w:pPr>
              <w:spacing w:before="200" w:after="100"/>
              <w:rPr>
                <w:rFonts w:ascii="Roboto Slab" w:hAnsi="Roboto Slab" w:cs="Roboto Slab"/>
                <w:sz w:val="22"/>
                <w:szCs w:val="22"/>
              </w:rPr>
            </w:pPr>
            <w:r w:rsidRPr="00144365">
              <w:rPr>
                <w:rFonts w:ascii="Roboto Slab" w:hAnsi="Roboto Slab" w:cs="Roboto Slab"/>
                <w:b/>
                <w:bCs/>
                <w:sz w:val="22"/>
                <w:szCs w:val="22"/>
                <w:u w:val="single"/>
              </w:rPr>
              <w:t>PR and Marketing</w:t>
            </w:r>
          </w:p>
          <w:p w14:paraId="158F9E07"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Work with fundraising colleagues to develop and deliver innovative and engaging marketing plans that include the production of printed materials, video content and digital assets.</w:t>
            </w:r>
          </w:p>
          <w:p w14:paraId="41AE2B90"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 xml:space="preserve">Act as a brand guardian, ensuring the Birmingham Hospice brand is consistent and follows guidelines across all fundraising printed and digital collateral, merchandise and signage. </w:t>
            </w:r>
          </w:p>
          <w:p w14:paraId="51CA15EB"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color w:val="000000"/>
              </w:rPr>
              <w:t>In partnership with the Communications and Marketing Manager (PR), build and maintain strong media and PR relationships with local and regional contacts to raise the profile of the hospice's fundraising activities.</w:t>
            </w:r>
          </w:p>
          <w:p w14:paraId="50B7B3B5"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 xml:space="preserve">Work with fundraising managers to develop supplier briefings and act as a first point of contact for external graphic designers, print and merchandise suppliers, marketing agencies and the charity’s web developers. </w:t>
            </w:r>
          </w:p>
          <w:p w14:paraId="327610B4"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Ensure that all marketing materials are produced on time and within budget.</w:t>
            </w:r>
          </w:p>
          <w:p w14:paraId="19762AB6" w14:textId="77777777" w:rsidR="00BD6F58" w:rsidRPr="00144365" w:rsidRDefault="00BD6F58" w:rsidP="00BD6F58">
            <w:pPr>
              <w:spacing w:before="200" w:after="100"/>
              <w:rPr>
                <w:rFonts w:ascii="Roboto Slab" w:hAnsi="Roboto Slab" w:cs="Roboto Slab"/>
                <w:sz w:val="22"/>
                <w:szCs w:val="22"/>
              </w:rPr>
            </w:pPr>
            <w:r w:rsidRPr="00144365">
              <w:rPr>
                <w:rFonts w:ascii="Roboto Slab" w:hAnsi="Roboto Slab" w:cs="Roboto Slab"/>
                <w:b/>
                <w:bCs/>
                <w:sz w:val="22"/>
                <w:szCs w:val="22"/>
                <w:u w:val="single"/>
              </w:rPr>
              <w:t>Digital and Social Media</w:t>
            </w:r>
          </w:p>
          <w:p w14:paraId="65515A29" w14:textId="77777777" w:rsidR="00BD6F58" w:rsidRPr="00144365" w:rsidRDefault="00BD6F58" w:rsidP="00BD6F58">
            <w:pPr>
              <w:pStyle w:val="font-claude-response-body"/>
              <w:numPr>
                <w:ilvl w:val="0"/>
                <w:numId w:val="42"/>
              </w:numPr>
              <w:spacing w:after="120" w:afterAutospacing="0"/>
              <w:rPr>
                <w:rFonts w:ascii="Roboto Slab" w:hAnsi="Roboto Slab" w:cs="Roboto Slab"/>
                <w:color w:val="000000"/>
                <w:sz w:val="22"/>
                <w:szCs w:val="22"/>
              </w:rPr>
            </w:pPr>
            <w:r w:rsidRPr="00144365">
              <w:rPr>
                <w:rFonts w:ascii="Roboto Slab" w:hAnsi="Roboto Slab" w:cs="Roboto Slab"/>
                <w:color w:val="000000"/>
                <w:sz w:val="22"/>
                <w:szCs w:val="22"/>
              </w:rPr>
              <w:t xml:space="preserve">Alongside fundraising managers, set the strategy and direction of all fundraising content across social media channels, including Facebook, Instagram, TikTok, LinkedIn and YouTube, ensuring content upholds brand and quality standards. </w:t>
            </w:r>
          </w:p>
          <w:p w14:paraId="7CFCD31F" w14:textId="77777777" w:rsidR="00BD6F58" w:rsidRPr="00144365" w:rsidRDefault="00BD6F58" w:rsidP="00BD6F58">
            <w:pPr>
              <w:pStyle w:val="font-claude-response-body"/>
              <w:numPr>
                <w:ilvl w:val="0"/>
                <w:numId w:val="42"/>
              </w:numPr>
              <w:spacing w:after="120" w:afterAutospacing="0"/>
              <w:rPr>
                <w:rFonts w:ascii="Roboto Slab" w:hAnsi="Roboto Slab" w:cs="Roboto Slab"/>
                <w:color w:val="000000"/>
                <w:sz w:val="22"/>
                <w:szCs w:val="22"/>
              </w:rPr>
            </w:pPr>
            <w:r w:rsidRPr="00144365">
              <w:rPr>
                <w:rFonts w:ascii="Roboto Slab" w:hAnsi="Roboto Slab" w:cs="Roboto Slab"/>
                <w:color w:val="000000"/>
                <w:sz w:val="22"/>
                <w:szCs w:val="22"/>
              </w:rPr>
              <w:t>Oversee the social media content calendar, supported by the Communications and Marketing Assistant and the Fundraising Marketing Officer.</w:t>
            </w:r>
          </w:p>
          <w:p w14:paraId="0A3C529D" w14:textId="2C9342F7" w:rsidR="00BD6F58" w:rsidRPr="00144365" w:rsidRDefault="00BD6F58" w:rsidP="00BD6F58">
            <w:pPr>
              <w:pStyle w:val="font-claude-response-body"/>
              <w:numPr>
                <w:ilvl w:val="0"/>
                <w:numId w:val="42"/>
              </w:numPr>
              <w:spacing w:after="120" w:afterAutospacing="0"/>
              <w:rPr>
                <w:rFonts w:ascii="Roboto Slab" w:hAnsi="Roboto Slab" w:cs="Roboto Slab"/>
                <w:color w:val="000000"/>
                <w:sz w:val="22"/>
                <w:szCs w:val="22"/>
              </w:rPr>
            </w:pPr>
            <w:r w:rsidRPr="00144365">
              <w:rPr>
                <w:rFonts w:ascii="Roboto Slab" w:hAnsi="Roboto Slab" w:cs="Roboto Slab"/>
                <w:color w:val="000000"/>
                <w:sz w:val="22"/>
                <w:szCs w:val="22"/>
              </w:rPr>
              <w:t xml:space="preserve">Lead the development of fundraising content and donation functionality on the Birmingham Hospice website. Day-to-day liaison with the CMS provider is led by the Fundraising Marketing Officer and Communications and Marketing Assistant, with functionality scope and site standards agreed by the </w:t>
            </w:r>
            <w:r w:rsidR="00766D56">
              <w:rPr>
                <w:rFonts w:ascii="Roboto Slab" w:hAnsi="Roboto Slab" w:cs="Roboto Slab"/>
                <w:color w:val="000000"/>
                <w:sz w:val="22"/>
                <w:szCs w:val="22"/>
              </w:rPr>
              <w:t xml:space="preserve">Communications and Marketing Manager (fundraising) </w:t>
            </w:r>
            <w:r w:rsidRPr="00144365">
              <w:rPr>
                <w:rFonts w:ascii="Roboto Slab" w:hAnsi="Roboto Slab" w:cs="Roboto Slab"/>
                <w:color w:val="000000"/>
                <w:sz w:val="22"/>
                <w:szCs w:val="22"/>
              </w:rPr>
              <w:t>and Head of Communications and Marketing.</w:t>
            </w:r>
          </w:p>
          <w:p w14:paraId="4739F85F" w14:textId="77777777" w:rsidR="00BD6F58" w:rsidRPr="00144365" w:rsidRDefault="00BD6F58" w:rsidP="00BD6F58">
            <w:pPr>
              <w:pStyle w:val="font-claude-response-body"/>
              <w:numPr>
                <w:ilvl w:val="0"/>
                <w:numId w:val="42"/>
              </w:numPr>
              <w:spacing w:after="120" w:afterAutospacing="0"/>
              <w:rPr>
                <w:rFonts w:ascii="Roboto Slab" w:hAnsi="Roboto Slab" w:cs="Roboto Slab"/>
                <w:color w:val="000000"/>
                <w:sz w:val="22"/>
                <w:szCs w:val="22"/>
              </w:rPr>
            </w:pPr>
            <w:r w:rsidRPr="00144365">
              <w:rPr>
                <w:rFonts w:ascii="Roboto Slab" w:hAnsi="Roboto Slab" w:cs="Roboto Slab"/>
                <w:color w:val="000000"/>
                <w:sz w:val="22"/>
                <w:szCs w:val="22"/>
              </w:rPr>
              <w:t xml:space="preserve">Monitor and review traffic to the income generation pages of the charity's </w:t>
            </w:r>
            <w:proofErr w:type="gramStart"/>
            <w:r w:rsidRPr="00144365">
              <w:rPr>
                <w:rFonts w:ascii="Roboto Slab" w:hAnsi="Roboto Slab" w:cs="Roboto Slab"/>
                <w:color w:val="000000"/>
                <w:sz w:val="22"/>
                <w:szCs w:val="22"/>
              </w:rPr>
              <w:t>website, and</w:t>
            </w:r>
            <w:proofErr w:type="gramEnd"/>
            <w:r w:rsidRPr="00144365">
              <w:rPr>
                <w:rFonts w:ascii="Roboto Slab" w:hAnsi="Roboto Slab" w:cs="Roboto Slab"/>
                <w:color w:val="000000"/>
                <w:sz w:val="22"/>
                <w:szCs w:val="22"/>
              </w:rPr>
              <w:t xml:space="preserve"> take steps to increase visitor numbers and conversion rates.</w:t>
            </w:r>
          </w:p>
          <w:p w14:paraId="15FA3C37" w14:textId="77777777" w:rsidR="00BD6F58" w:rsidRPr="00144365" w:rsidRDefault="00BD6F58" w:rsidP="00BD6F58">
            <w:pPr>
              <w:pStyle w:val="font-claude-response-body"/>
              <w:numPr>
                <w:ilvl w:val="0"/>
                <w:numId w:val="42"/>
              </w:numPr>
              <w:spacing w:after="120" w:afterAutospacing="0"/>
              <w:rPr>
                <w:rFonts w:ascii="Roboto Slab" w:hAnsi="Roboto Slab" w:cs="Roboto Slab"/>
                <w:color w:val="000000"/>
                <w:sz w:val="22"/>
                <w:szCs w:val="22"/>
              </w:rPr>
            </w:pPr>
            <w:r w:rsidRPr="00144365">
              <w:rPr>
                <w:rFonts w:ascii="Roboto Slab" w:hAnsi="Roboto Slab" w:cs="Roboto Slab"/>
                <w:color w:val="000000"/>
                <w:sz w:val="22"/>
                <w:szCs w:val="22"/>
              </w:rPr>
              <w:t>Oversee paid advertising strategy, including Meta ads, TikTok ads and Google ads.</w:t>
            </w:r>
          </w:p>
          <w:p w14:paraId="3BE4CC71" w14:textId="77777777" w:rsidR="00BD6F58" w:rsidRPr="00144365" w:rsidRDefault="00BD6F58" w:rsidP="00BD6F58">
            <w:pPr>
              <w:pStyle w:val="font-claude-response-body"/>
              <w:numPr>
                <w:ilvl w:val="0"/>
                <w:numId w:val="42"/>
              </w:numPr>
              <w:spacing w:after="120" w:afterAutospacing="0"/>
              <w:rPr>
                <w:rFonts w:ascii="Roboto Slab" w:hAnsi="Roboto Slab" w:cs="Roboto Slab"/>
                <w:color w:val="000000"/>
                <w:sz w:val="22"/>
                <w:szCs w:val="22"/>
              </w:rPr>
            </w:pPr>
            <w:r w:rsidRPr="00144365">
              <w:rPr>
                <w:rFonts w:ascii="Roboto Slab" w:hAnsi="Roboto Slab" w:cs="Roboto Slab"/>
                <w:color w:val="000000"/>
                <w:sz w:val="22"/>
                <w:szCs w:val="22"/>
              </w:rPr>
              <w:t>Identify and explore digital opportunities, such as PPC advertising, to support income generation.</w:t>
            </w:r>
          </w:p>
          <w:p w14:paraId="11DDB130" w14:textId="586DF07D" w:rsidR="00BD6F58" w:rsidRDefault="00BD6F58" w:rsidP="00BD6F58">
            <w:pPr>
              <w:pStyle w:val="font-claude-response-body"/>
              <w:numPr>
                <w:ilvl w:val="0"/>
                <w:numId w:val="42"/>
              </w:numPr>
              <w:spacing w:after="120" w:afterAutospacing="0"/>
              <w:rPr>
                <w:rFonts w:ascii="Roboto Slab" w:hAnsi="Roboto Slab" w:cs="Roboto Slab"/>
                <w:color w:val="000000"/>
                <w:sz w:val="22"/>
                <w:szCs w:val="22"/>
              </w:rPr>
            </w:pPr>
            <w:r w:rsidRPr="00144365">
              <w:rPr>
                <w:rFonts w:ascii="Roboto Slab" w:hAnsi="Roboto Slab" w:cs="Roboto Slab"/>
                <w:color w:val="000000"/>
                <w:sz w:val="22"/>
                <w:szCs w:val="22"/>
              </w:rPr>
              <w:t>Support fundraising managers with the implementation of the charity's new CRM.</w:t>
            </w:r>
          </w:p>
          <w:p w14:paraId="560FE553" w14:textId="77777777" w:rsidR="00D36166" w:rsidRPr="00BD6F58" w:rsidRDefault="00D36166" w:rsidP="00D36166">
            <w:pPr>
              <w:pStyle w:val="font-claude-response-body"/>
              <w:spacing w:after="120" w:afterAutospacing="0"/>
              <w:rPr>
                <w:rFonts w:ascii="Roboto Slab" w:hAnsi="Roboto Slab" w:cs="Roboto Slab"/>
                <w:color w:val="000000"/>
                <w:sz w:val="22"/>
                <w:szCs w:val="22"/>
              </w:rPr>
            </w:pPr>
          </w:p>
          <w:p w14:paraId="069A68E0" w14:textId="77777777" w:rsidR="00BD6F58" w:rsidRPr="00144365" w:rsidRDefault="00BD6F58" w:rsidP="00BD6F58">
            <w:pPr>
              <w:spacing w:before="200" w:after="100"/>
              <w:rPr>
                <w:rFonts w:ascii="Roboto Slab" w:hAnsi="Roboto Slab" w:cs="Roboto Slab"/>
                <w:sz w:val="22"/>
                <w:szCs w:val="22"/>
              </w:rPr>
            </w:pPr>
            <w:r w:rsidRPr="00144365">
              <w:rPr>
                <w:rFonts w:ascii="Roboto Slab" w:hAnsi="Roboto Slab" w:cs="Roboto Slab"/>
                <w:b/>
                <w:bCs/>
                <w:sz w:val="22"/>
                <w:szCs w:val="22"/>
                <w:u w:val="single"/>
              </w:rPr>
              <w:lastRenderedPageBreak/>
              <w:t>Strategy and Development</w:t>
            </w:r>
          </w:p>
          <w:p w14:paraId="6CB5FF70"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Work with the Head of Communications and Marketing to develop and deliver an annual marketing plan to support the charity's fundraising strategy.</w:t>
            </w:r>
          </w:p>
          <w:p w14:paraId="1D155005"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Build strong working relationships with all income generation and marketing colleagues, and across the wider charity.</w:t>
            </w:r>
          </w:p>
          <w:p w14:paraId="55AB8BAF"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Evaluate and monitor all aspects of income generation communications, online and offline, using analytical tools.</w:t>
            </w:r>
          </w:p>
          <w:p w14:paraId="311A976F"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Produce high-level marketing metrics to support the Head of Communications and Marketing, and fundraising managers, in the evaluation and reporting of key events, appeals and campaigns.</w:t>
            </w:r>
          </w:p>
          <w:p w14:paraId="64305583"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Research and develop new marketing trends and opportunities to help maximise income generation.</w:t>
            </w:r>
          </w:p>
          <w:p w14:paraId="2D4D7AC7" w14:textId="076AC8B4"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Keep up to date with best practice in the charity sector generally, but particularly regarding fundraising communications innovation, legislation and codes of practice.</w:t>
            </w:r>
          </w:p>
          <w:p w14:paraId="106BE542"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Ensure all income generation communications and marketing materials meet legal compliance and regulatory requirements, e.g. Charity Commission guidance, Gift Aid, GDPR and hospice policies.</w:t>
            </w:r>
          </w:p>
          <w:p w14:paraId="1646DAF6"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Have a good understanding of income generation and communications.</w:t>
            </w:r>
          </w:p>
          <w:p w14:paraId="374ADBDF"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Be an active participant in all Income Generation Department meetings and working groups.</w:t>
            </w:r>
          </w:p>
          <w:p w14:paraId="4DE1BEF2" w14:textId="77777777" w:rsidR="00BD6F58" w:rsidRPr="00144365" w:rsidRDefault="00BD6F58" w:rsidP="00BD6F58">
            <w:pPr>
              <w:spacing w:before="200" w:after="100"/>
              <w:rPr>
                <w:rFonts w:ascii="Roboto Slab" w:hAnsi="Roboto Slab" w:cs="Roboto Slab"/>
                <w:sz w:val="22"/>
                <w:szCs w:val="22"/>
              </w:rPr>
            </w:pPr>
            <w:r w:rsidRPr="00144365">
              <w:rPr>
                <w:rFonts w:ascii="Roboto Slab" w:hAnsi="Roboto Slab" w:cs="Roboto Slab"/>
                <w:b/>
                <w:bCs/>
                <w:sz w:val="22"/>
                <w:szCs w:val="22"/>
                <w:u w:val="single"/>
              </w:rPr>
              <w:t>Leadership and Management</w:t>
            </w:r>
          </w:p>
          <w:p w14:paraId="686727F2"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Lead the Fundraising Marketing Team to deliver on agreed objectives and targets identified in the Communications and Marketing, and income generation strategies.</w:t>
            </w:r>
          </w:p>
          <w:p w14:paraId="58746D8B"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 xml:space="preserve">Line </w:t>
            </w:r>
            <w:proofErr w:type="gramStart"/>
            <w:r w:rsidRPr="00144365">
              <w:rPr>
                <w:rFonts w:ascii="Roboto Slab" w:hAnsi="Roboto Slab" w:cs="Roboto Slab"/>
              </w:rPr>
              <w:t>manage</w:t>
            </w:r>
            <w:proofErr w:type="gramEnd"/>
            <w:r w:rsidRPr="00144365">
              <w:rPr>
                <w:rFonts w:ascii="Roboto Slab" w:hAnsi="Roboto Slab" w:cs="Roboto Slab"/>
              </w:rPr>
              <w:t xml:space="preserve"> the Fundraising Marketing Officer and Communications and Marketing Assistant, by agreeing clear objectives, holding monthly 1-1s and annual reviews, and providing effective and supportive line management.</w:t>
            </w:r>
          </w:p>
          <w:p w14:paraId="059B464A"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Develop the team through mentoring, coaching and training.</w:t>
            </w:r>
          </w:p>
          <w:p w14:paraId="30E441BA"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Develop internal relationships with the charity's corporate, clinical, medical and retail teams, and identify opportunities to increase income within the organisation through collaborative working.</w:t>
            </w:r>
          </w:p>
          <w:p w14:paraId="3FBA42EE"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Ensure the Fundraising Marketing Team works within the Fundraising Code of Practice and maintains a high standard of supporter care.</w:t>
            </w:r>
          </w:p>
          <w:p w14:paraId="67A66D70" w14:textId="77777777" w:rsidR="00BD6F58" w:rsidRPr="00144365" w:rsidRDefault="00BD6F58" w:rsidP="00BD6F58">
            <w:pPr>
              <w:spacing w:before="200" w:after="100"/>
              <w:rPr>
                <w:rFonts w:ascii="Roboto Slab" w:hAnsi="Roboto Slab" w:cs="Roboto Slab"/>
                <w:sz w:val="22"/>
                <w:szCs w:val="22"/>
              </w:rPr>
            </w:pPr>
            <w:r w:rsidRPr="00144365">
              <w:rPr>
                <w:rFonts w:ascii="Roboto Slab" w:hAnsi="Roboto Slab" w:cs="Roboto Slab"/>
                <w:b/>
                <w:bCs/>
                <w:sz w:val="22"/>
                <w:szCs w:val="22"/>
                <w:u w:val="single"/>
              </w:rPr>
              <w:t>Expectations</w:t>
            </w:r>
          </w:p>
          <w:p w14:paraId="76C15EBD"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 xml:space="preserve">This is primarily a 9am-5pm, Monday to Friday role, with occasional flexibility required to work evenings and weekends to support events and activities. </w:t>
            </w:r>
          </w:p>
          <w:p w14:paraId="735C7EEE"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Ability to travel to external meetings.</w:t>
            </w:r>
          </w:p>
          <w:p w14:paraId="3E7E5D7B" w14:textId="77777777" w:rsidR="00BD6F58" w:rsidRPr="00144365"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t>Ability to work across both hospice sites (Selly Park and Erdington).</w:t>
            </w:r>
          </w:p>
          <w:p w14:paraId="203FCCF6" w14:textId="77777777" w:rsidR="00D36166" w:rsidRDefault="00BD6F58" w:rsidP="00BD6F58">
            <w:pPr>
              <w:pStyle w:val="ListParagraph"/>
              <w:numPr>
                <w:ilvl w:val="0"/>
                <w:numId w:val="41"/>
              </w:numPr>
              <w:spacing w:after="100" w:line="240" w:lineRule="auto"/>
              <w:contextualSpacing w:val="0"/>
              <w:rPr>
                <w:rFonts w:ascii="Roboto Slab" w:hAnsi="Roboto Slab" w:cs="Roboto Slab"/>
              </w:rPr>
            </w:pPr>
            <w:r w:rsidRPr="00144365">
              <w:rPr>
                <w:rFonts w:ascii="Roboto Slab" w:hAnsi="Roboto Slab" w:cs="Roboto Slab"/>
              </w:rPr>
              <w:lastRenderedPageBreak/>
              <w:t>Assist at fundraising events and activities where appropriate and necessary.</w:t>
            </w:r>
          </w:p>
          <w:p w14:paraId="1EF26DC0" w14:textId="7A04ABCD" w:rsidR="006A31D9" w:rsidRPr="00D36166" w:rsidRDefault="00BD6F58" w:rsidP="00BD6F58">
            <w:pPr>
              <w:pStyle w:val="ListParagraph"/>
              <w:numPr>
                <w:ilvl w:val="0"/>
                <w:numId w:val="41"/>
              </w:numPr>
              <w:spacing w:after="100" w:line="240" w:lineRule="auto"/>
              <w:contextualSpacing w:val="0"/>
              <w:rPr>
                <w:rFonts w:ascii="Roboto Slab" w:hAnsi="Roboto Slab" w:cs="Roboto Slab"/>
              </w:rPr>
            </w:pPr>
            <w:r w:rsidRPr="00D36166">
              <w:rPr>
                <w:rFonts w:ascii="Roboto Slab" w:hAnsi="Roboto Slab" w:cs="Roboto Slab"/>
              </w:rPr>
              <w:t>Undertake any other duties as may be required by the Head of Communications and Marketing, and the Income Generation Director.</w:t>
            </w:r>
          </w:p>
        </w:tc>
      </w:tr>
    </w:tbl>
    <w:p w14:paraId="3C96799A" w14:textId="77777777" w:rsidR="00106B2B" w:rsidRPr="00AC0650" w:rsidRDefault="00106B2B" w:rsidP="00106B2B">
      <w:pPr>
        <w:ind w:right="-82"/>
        <w:rPr>
          <w:rFonts w:ascii="Roboto Slab" w:hAnsi="Roboto Slab" w:cs="Roboto Slab"/>
          <w:b/>
          <w:sz w:val="22"/>
          <w:szCs w:val="22"/>
        </w:rPr>
      </w:pPr>
    </w:p>
    <w:p w14:paraId="73C3E63A" w14:textId="4B4934B6"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General </w:t>
      </w:r>
      <w:r w:rsidR="008456CE">
        <w:rPr>
          <w:rFonts w:ascii="Roboto Slab" w:hAnsi="Roboto Slab" w:cs="Roboto Slab"/>
          <w:b/>
          <w:sz w:val="22"/>
          <w:szCs w:val="22"/>
        </w:rPr>
        <w:t>d</w:t>
      </w:r>
      <w:r w:rsidRPr="00AC0650">
        <w:rPr>
          <w:rFonts w:ascii="Roboto Slab" w:hAnsi="Roboto Slab" w:cs="Roboto Slab"/>
          <w:b/>
          <w:sz w:val="22"/>
          <w:szCs w:val="22"/>
        </w:rPr>
        <w:t xml:space="preserve">uties </w:t>
      </w:r>
    </w:p>
    <w:p w14:paraId="3D6444BE" w14:textId="77777777" w:rsidR="00106B2B" w:rsidRPr="00AC0650" w:rsidRDefault="00106B2B" w:rsidP="00106B2B">
      <w:pPr>
        <w:ind w:left="360"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632"/>
      </w:tblGrid>
      <w:tr w:rsidR="00106B2B" w:rsidRPr="00AC0650" w14:paraId="3C00419B" w14:textId="77777777" w:rsidTr="00F40E9C">
        <w:trPr>
          <w:trHeight w:val="1038"/>
        </w:trPr>
        <w:tc>
          <w:tcPr>
            <w:tcW w:w="10119" w:type="dxa"/>
          </w:tcPr>
          <w:p w14:paraId="4AAE08A9" w14:textId="77777777" w:rsidR="005823A0" w:rsidRPr="00AC0650" w:rsidRDefault="005823A0" w:rsidP="007C0C5D">
            <w:pPr>
              <w:jc w:val="both"/>
              <w:rPr>
                <w:rFonts w:ascii="Roboto Slab" w:hAnsi="Roboto Slab" w:cs="Roboto Slab"/>
                <w:b/>
                <w:bCs/>
                <w:sz w:val="22"/>
                <w:szCs w:val="22"/>
              </w:rPr>
            </w:pPr>
          </w:p>
          <w:p w14:paraId="118F1ADB" w14:textId="77777777" w:rsidR="000D6A49" w:rsidRPr="00AC0650" w:rsidRDefault="000D6A49" w:rsidP="00D36166">
            <w:pPr>
              <w:ind w:right="173"/>
              <w:jc w:val="both"/>
              <w:rPr>
                <w:rFonts w:ascii="Roboto Slab" w:hAnsi="Roboto Slab" w:cs="Roboto Slab"/>
                <w:b/>
                <w:bCs/>
                <w:sz w:val="22"/>
                <w:szCs w:val="22"/>
              </w:rPr>
            </w:pPr>
            <w:r w:rsidRPr="00AC0650">
              <w:rPr>
                <w:rFonts w:ascii="Roboto Slab" w:hAnsi="Roboto Slab" w:cs="Roboto Slab"/>
                <w:b/>
                <w:bCs/>
                <w:sz w:val="22"/>
                <w:szCs w:val="22"/>
              </w:rPr>
              <w:t xml:space="preserve">Confidentiality </w:t>
            </w:r>
          </w:p>
          <w:p w14:paraId="3A0606C5" w14:textId="77777777" w:rsidR="000D6A49" w:rsidRPr="00AC0650" w:rsidRDefault="000D6A49" w:rsidP="00D36166">
            <w:pPr>
              <w:ind w:right="173"/>
              <w:jc w:val="both"/>
              <w:rPr>
                <w:rFonts w:ascii="Roboto Slab" w:hAnsi="Roboto Slab" w:cs="Roboto Slab"/>
                <w:sz w:val="22"/>
                <w:szCs w:val="22"/>
              </w:rPr>
            </w:pPr>
          </w:p>
          <w:p w14:paraId="143E8AC9" w14:textId="77777777" w:rsidR="000D6A49" w:rsidRPr="00AC0650" w:rsidRDefault="000D6A49" w:rsidP="00D36166">
            <w:pPr>
              <w:pStyle w:val="ListParagraph"/>
              <w:numPr>
                <w:ilvl w:val="0"/>
                <w:numId w:val="1"/>
              </w:numPr>
              <w:ind w:right="173"/>
              <w:jc w:val="both"/>
              <w:rPr>
                <w:rFonts w:ascii="Roboto Slab" w:hAnsi="Roboto Slab" w:cs="Roboto Slab"/>
              </w:rPr>
            </w:pPr>
            <w:r w:rsidRPr="00AC0650">
              <w:rPr>
                <w:rFonts w:ascii="Roboto Slab" w:hAnsi="Roboto Slab" w:cs="Roboto Slab"/>
              </w:rPr>
              <w:t xml:space="preserve">All employees are required to uphold the confidentiality of all information records in whatever format, encountered in the course of employment and after it. </w:t>
            </w:r>
          </w:p>
          <w:p w14:paraId="3E5F04FB" w14:textId="77777777" w:rsidR="000D6A49" w:rsidRPr="00AC0650" w:rsidRDefault="000D6A49" w:rsidP="00D36166">
            <w:pPr>
              <w:pStyle w:val="ListParagraph"/>
              <w:numPr>
                <w:ilvl w:val="0"/>
                <w:numId w:val="1"/>
              </w:numPr>
              <w:ind w:right="173"/>
              <w:jc w:val="both"/>
              <w:rPr>
                <w:rFonts w:ascii="Roboto Slab" w:hAnsi="Roboto Slab" w:cs="Roboto Slab"/>
              </w:rPr>
            </w:pPr>
            <w:r w:rsidRPr="00AC0650">
              <w:rPr>
                <w:rFonts w:ascii="Roboto Slab" w:hAnsi="Roboto Slab" w:cs="Roboto Slab"/>
              </w:rPr>
              <w:t xml:space="preserve">All employees are bound by the requirements of the General Data Protection Regulations when, in the course of their employment, they deal with information records relating to </w:t>
            </w:r>
            <w:r w:rsidR="008456CE" w:rsidRPr="00AC0650">
              <w:rPr>
                <w:rFonts w:ascii="Roboto Slab" w:hAnsi="Roboto Slab" w:cs="Roboto Slab"/>
              </w:rPr>
              <w:t>individuals.</w:t>
            </w:r>
            <w:r w:rsidRPr="00AC0650">
              <w:rPr>
                <w:rFonts w:ascii="Roboto Slab" w:hAnsi="Roboto Slab" w:cs="Roboto Slab"/>
              </w:rPr>
              <w:t xml:space="preserve"> </w:t>
            </w:r>
          </w:p>
          <w:p w14:paraId="5E4EE15B" w14:textId="77777777" w:rsidR="000D6A49" w:rsidRPr="00AC0650" w:rsidRDefault="000D6A49" w:rsidP="00D36166">
            <w:pPr>
              <w:ind w:right="173"/>
              <w:jc w:val="both"/>
              <w:rPr>
                <w:rFonts w:ascii="Roboto Slab" w:hAnsi="Roboto Slab" w:cs="Roboto Slab"/>
                <w:b/>
                <w:bCs/>
                <w:sz w:val="22"/>
                <w:szCs w:val="22"/>
              </w:rPr>
            </w:pPr>
            <w:r w:rsidRPr="00AC0650">
              <w:rPr>
                <w:rFonts w:ascii="Roboto Slab" w:hAnsi="Roboto Slab" w:cs="Roboto Slab"/>
                <w:b/>
                <w:bCs/>
                <w:sz w:val="22"/>
                <w:szCs w:val="22"/>
              </w:rPr>
              <w:t xml:space="preserve">Equality and Diversity </w:t>
            </w:r>
          </w:p>
          <w:p w14:paraId="1328478A" w14:textId="77777777" w:rsidR="000D6A49" w:rsidRPr="00AC0650" w:rsidRDefault="000D6A49" w:rsidP="00D36166">
            <w:pPr>
              <w:ind w:right="173"/>
              <w:jc w:val="both"/>
              <w:rPr>
                <w:rFonts w:ascii="Roboto Slab" w:hAnsi="Roboto Slab" w:cs="Roboto Slab"/>
                <w:sz w:val="22"/>
                <w:szCs w:val="22"/>
              </w:rPr>
            </w:pPr>
          </w:p>
          <w:p w14:paraId="0B4D26B1" w14:textId="77777777" w:rsidR="000D6A49" w:rsidRDefault="000D6A49" w:rsidP="00D36166">
            <w:pPr>
              <w:pStyle w:val="ListParagraph"/>
              <w:numPr>
                <w:ilvl w:val="0"/>
                <w:numId w:val="2"/>
              </w:numPr>
              <w:ind w:right="173"/>
              <w:jc w:val="both"/>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promoting an environment that values diversity. All staff are responsible for ensuring that they treat individuals equally and fairly and do not discriminate on the grounds of age, disability, gender reassignment, marriage or civil partnership, pregnancy or maternity, race, religion or belief, sex and sexual orientation. The </w:t>
            </w:r>
            <w:r w:rsidR="008456CE">
              <w:rPr>
                <w:rFonts w:ascii="Roboto Slab" w:hAnsi="Roboto Slab" w:cs="Roboto Slab"/>
              </w:rPr>
              <w:t>h</w:t>
            </w:r>
            <w:r w:rsidRPr="00AC0650">
              <w:rPr>
                <w:rFonts w:ascii="Roboto Slab" w:hAnsi="Roboto Slab" w:cs="Roboto Slab"/>
              </w:rPr>
              <w:t xml:space="preserve">ospice expects all staff to behave in a way that recognises and respects diversity in line with the appropriate standards. </w:t>
            </w:r>
          </w:p>
          <w:p w14:paraId="69903AA0" w14:textId="77777777" w:rsidR="000D6A49" w:rsidRPr="00AC0650" w:rsidRDefault="000D6A49" w:rsidP="00D36166">
            <w:pPr>
              <w:ind w:right="173"/>
              <w:jc w:val="both"/>
              <w:rPr>
                <w:rFonts w:ascii="Roboto Slab" w:hAnsi="Roboto Slab" w:cs="Roboto Slab"/>
                <w:b/>
                <w:bCs/>
                <w:sz w:val="22"/>
                <w:szCs w:val="22"/>
              </w:rPr>
            </w:pPr>
            <w:r w:rsidRPr="00AC0650">
              <w:rPr>
                <w:rFonts w:ascii="Roboto Slab" w:hAnsi="Roboto Slab" w:cs="Roboto Slab"/>
                <w:b/>
                <w:bCs/>
                <w:sz w:val="22"/>
                <w:szCs w:val="22"/>
              </w:rPr>
              <w:t xml:space="preserve">Health and </w:t>
            </w:r>
            <w:r w:rsidR="008456CE">
              <w:rPr>
                <w:rFonts w:ascii="Roboto Slab" w:hAnsi="Roboto Slab" w:cs="Roboto Slab"/>
                <w:b/>
                <w:bCs/>
                <w:sz w:val="22"/>
                <w:szCs w:val="22"/>
              </w:rPr>
              <w:t>s</w:t>
            </w:r>
            <w:r w:rsidRPr="00AC0650">
              <w:rPr>
                <w:rFonts w:ascii="Roboto Slab" w:hAnsi="Roboto Slab" w:cs="Roboto Slab"/>
                <w:b/>
                <w:bCs/>
                <w:sz w:val="22"/>
                <w:szCs w:val="22"/>
              </w:rPr>
              <w:t xml:space="preserve">afety </w:t>
            </w:r>
          </w:p>
          <w:p w14:paraId="5D2607FB" w14:textId="77777777" w:rsidR="000D6A49" w:rsidRPr="00AC0650" w:rsidRDefault="000D6A49" w:rsidP="00D36166">
            <w:pPr>
              <w:ind w:right="173"/>
              <w:rPr>
                <w:rFonts w:ascii="Roboto Slab" w:hAnsi="Roboto Slab" w:cs="Roboto Slab"/>
                <w:sz w:val="22"/>
                <w:szCs w:val="22"/>
              </w:rPr>
            </w:pPr>
          </w:p>
          <w:p w14:paraId="170D0BB1" w14:textId="77777777" w:rsidR="000D6A49" w:rsidRPr="00AC0650" w:rsidRDefault="000D6A49" w:rsidP="00D36166">
            <w:pPr>
              <w:pStyle w:val="ListParagraph"/>
              <w:numPr>
                <w:ilvl w:val="0"/>
                <w:numId w:val="2"/>
              </w:numPr>
              <w:ind w:right="173"/>
              <w:rPr>
                <w:rFonts w:ascii="Roboto Slab" w:hAnsi="Roboto Slab" w:cs="Roboto Slab"/>
              </w:rPr>
            </w:pPr>
            <w:r w:rsidRPr="00AC0650">
              <w:rPr>
                <w:rFonts w:ascii="Roboto Slab" w:hAnsi="Roboto Slab" w:cs="Roboto Slab"/>
              </w:rPr>
              <w:t>All employees have a responsibility under the terms of the Health and Safety at Work Act</w:t>
            </w:r>
            <w:r w:rsidR="008456CE">
              <w:rPr>
                <w:rFonts w:ascii="Roboto Slab" w:hAnsi="Roboto Slab" w:cs="Roboto Slab"/>
              </w:rPr>
              <w:t xml:space="preserve"> </w:t>
            </w:r>
            <w:r w:rsidRPr="00AC0650">
              <w:rPr>
                <w:rFonts w:ascii="Roboto Slab" w:hAnsi="Roboto Slab" w:cs="Roboto Slab"/>
              </w:rPr>
              <w:t>1974 to protect and promote their own health and that of others in the workplace</w:t>
            </w:r>
            <w:r w:rsidR="008456CE">
              <w:rPr>
                <w:rFonts w:ascii="Roboto Slab" w:hAnsi="Roboto Slab" w:cs="Roboto Slab"/>
              </w:rPr>
              <w:t>.</w:t>
            </w:r>
            <w:r w:rsidRPr="00AC0650">
              <w:rPr>
                <w:rFonts w:ascii="Roboto Slab" w:hAnsi="Roboto Slab" w:cs="Roboto Slab"/>
              </w:rPr>
              <w:t xml:space="preserve"> </w:t>
            </w:r>
          </w:p>
          <w:p w14:paraId="6A86412B" w14:textId="77777777" w:rsidR="000D6A49" w:rsidRPr="00AC0650" w:rsidRDefault="000D6A49" w:rsidP="00D36166">
            <w:pPr>
              <w:pStyle w:val="ListParagraph"/>
              <w:numPr>
                <w:ilvl w:val="0"/>
                <w:numId w:val="2"/>
              </w:numPr>
              <w:ind w:right="173"/>
              <w:rPr>
                <w:rFonts w:ascii="Roboto Slab" w:hAnsi="Roboto Slab" w:cs="Roboto Slab"/>
              </w:rPr>
            </w:pPr>
            <w:r w:rsidRPr="00AC0650">
              <w:rPr>
                <w:rFonts w:ascii="Roboto Slab" w:hAnsi="Roboto Slab" w:cs="Roboto Slab"/>
              </w:rPr>
              <w:t xml:space="preserve">All employees must comply with all </w:t>
            </w:r>
            <w:r w:rsidR="008456CE">
              <w:rPr>
                <w:rFonts w:ascii="Roboto Slab" w:hAnsi="Roboto Slab" w:cs="Roboto Slab"/>
              </w:rPr>
              <w:t>h</w:t>
            </w:r>
            <w:r w:rsidRPr="00AC0650">
              <w:rPr>
                <w:rFonts w:ascii="Roboto Slab" w:hAnsi="Roboto Slab" w:cs="Roboto Slab"/>
              </w:rPr>
              <w:t xml:space="preserve">ospice </w:t>
            </w:r>
            <w:r w:rsidR="008456CE" w:rsidRPr="00AC0650">
              <w:rPr>
                <w:rFonts w:ascii="Roboto Slab" w:hAnsi="Roboto Slab" w:cs="Roboto Slab"/>
              </w:rPr>
              <w:t>health and safety procedures infection contro</w:t>
            </w:r>
            <w:r w:rsidRPr="00AC0650">
              <w:rPr>
                <w:rFonts w:ascii="Roboto Slab" w:hAnsi="Roboto Slab" w:cs="Roboto Slab"/>
              </w:rPr>
              <w:t>l</w:t>
            </w:r>
            <w:r w:rsidR="008456CE">
              <w:rPr>
                <w:rFonts w:ascii="Roboto Slab" w:hAnsi="Roboto Slab" w:cs="Roboto Slab"/>
              </w:rPr>
              <w:t xml:space="preserve">. </w:t>
            </w:r>
          </w:p>
          <w:p w14:paraId="3B7EED7B" w14:textId="77777777" w:rsidR="000D6A49" w:rsidRPr="00AC0650" w:rsidRDefault="000D6A49" w:rsidP="00D36166">
            <w:pPr>
              <w:pStyle w:val="ListParagraph"/>
              <w:numPr>
                <w:ilvl w:val="0"/>
                <w:numId w:val="2"/>
              </w:numPr>
              <w:ind w:right="173"/>
              <w:rPr>
                <w:rFonts w:ascii="Roboto Slab" w:hAnsi="Roboto Slab" w:cs="Roboto Slab"/>
              </w:rPr>
            </w:pPr>
            <w:r w:rsidRPr="00AC0650">
              <w:rPr>
                <w:rFonts w:ascii="Roboto Slab" w:hAnsi="Roboto Slab" w:cs="Roboto Slab"/>
              </w:rPr>
              <w:t xml:space="preserve">The prevention and control of infection is the responsibility of everyone who is employed by the </w:t>
            </w:r>
            <w:r w:rsidR="008456CE">
              <w:rPr>
                <w:rFonts w:ascii="Roboto Slab" w:hAnsi="Roboto Slab" w:cs="Roboto Slab"/>
              </w:rPr>
              <w:t>h</w:t>
            </w:r>
            <w:r w:rsidRPr="00AC0650">
              <w:rPr>
                <w:rFonts w:ascii="Roboto Slab" w:hAnsi="Roboto Slab" w:cs="Roboto Slab"/>
              </w:rPr>
              <w:t xml:space="preserve">ospice. Employees must be aware of infection control policies, procedures and the importance of protecting themselves and their clients in maintaining a clean and healthy environment. </w:t>
            </w:r>
          </w:p>
          <w:p w14:paraId="588FE632" w14:textId="77777777" w:rsidR="000D6A49" w:rsidRPr="00AC0650" w:rsidRDefault="000D6A49" w:rsidP="00D36166">
            <w:pPr>
              <w:ind w:right="173"/>
              <w:jc w:val="both"/>
              <w:rPr>
                <w:rFonts w:ascii="Roboto Slab" w:hAnsi="Roboto Slab" w:cs="Roboto Slab"/>
                <w:b/>
                <w:bCs/>
                <w:sz w:val="22"/>
                <w:szCs w:val="22"/>
              </w:rPr>
            </w:pPr>
            <w:r w:rsidRPr="00AC0650">
              <w:rPr>
                <w:rFonts w:ascii="Roboto Slab" w:hAnsi="Roboto Slab" w:cs="Roboto Slab"/>
                <w:b/>
                <w:bCs/>
                <w:sz w:val="22"/>
                <w:szCs w:val="22"/>
              </w:rPr>
              <w:t xml:space="preserve">Information </w:t>
            </w:r>
            <w:r w:rsidR="008456CE">
              <w:rPr>
                <w:rFonts w:ascii="Roboto Slab" w:hAnsi="Roboto Slab" w:cs="Roboto Slab"/>
                <w:b/>
                <w:bCs/>
                <w:sz w:val="22"/>
                <w:szCs w:val="22"/>
              </w:rPr>
              <w:t>g</w:t>
            </w:r>
            <w:r w:rsidRPr="00AC0650">
              <w:rPr>
                <w:rFonts w:ascii="Roboto Slab" w:hAnsi="Roboto Slab" w:cs="Roboto Slab"/>
                <w:b/>
                <w:bCs/>
                <w:sz w:val="22"/>
                <w:szCs w:val="22"/>
              </w:rPr>
              <w:t xml:space="preserve">overnance </w:t>
            </w:r>
          </w:p>
          <w:p w14:paraId="237EF37E" w14:textId="77777777" w:rsidR="000D6A49" w:rsidRPr="00AC0650" w:rsidRDefault="000D6A49" w:rsidP="00D36166">
            <w:pPr>
              <w:ind w:right="173"/>
              <w:jc w:val="both"/>
              <w:rPr>
                <w:rFonts w:ascii="Roboto Slab" w:hAnsi="Roboto Slab" w:cs="Roboto Slab"/>
                <w:sz w:val="22"/>
                <w:szCs w:val="22"/>
              </w:rPr>
            </w:pPr>
          </w:p>
          <w:p w14:paraId="584FEEC1" w14:textId="77777777" w:rsidR="000D6A49" w:rsidRPr="00AC0650" w:rsidRDefault="000D6A49" w:rsidP="00D36166">
            <w:pPr>
              <w:pStyle w:val="ListParagraph"/>
              <w:numPr>
                <w:ilvl w:val="0"/>
                <w:numId w:val="3"/>
              </w:numPr>
              <w:ind w:right="173"/>
              <w:jc w:val="both"/>
              <w:rPr>
                <w:rFonts w:ascii="Roboto Slab" w:hAnsi="Roboto Slab" w:cs="Roboto Slab"/>
              </w:rPr>
            </w:pPr>
            <w:r w:rsidRPr="00AC0650">
              <w:rPr>
                <w:rFonts w:ascii="Roboto Slab" w:hAnsi="Roboto Slab" w:cs="Roboto Slab"/>
              </w:rPr>
              <w:t xml:space="preserve">All employees are responsible for ensuring they undertake any training relating to information governance, read the </w:t>
            </w:r>
            <w:r w:rsidR="008456CE">
              <w:rPr>
                <w:rFonts w:ascii="Roboto Slab" w:hAnsi="Roboto Slab" w:cs="Roboto Slab"/>
              </w:rPr>
              <w:t>h</w:t>
            </w:r>
            <w:r w:rsidRPr="00AC0650">
              <w:rPr>
                <w:rFonts w:ascii="Roboto Slab" w:hAnsi="Roboto Slab" w:cs="Roboto Slab"/>
              </w:rPr>
              <w:t xml:space="preserve">ospice’s policies, procedures and guidance documents relating to information governance, and understanding how this affects them in their role. </w:t>
            </w:r>
          </w:p>
          <w:p w14:paraId="1BD3E61F" w14:textId="77777777" w:rsidR="000D6A49" w:rsidRPr="00AC0650" w:rsidRDefault="000D6A49" w:rsidP="00D36166">
            <w:pPr>
              <w:ind w:right="173"/>
              <w:jc w:val="both"/>
              <w:rPr>
                <w:rFonts w:ascii="Roboto Slab" w:hAnsi="Roboto Slab" w:cs="Roboto Slab"/>
                <w:b/>
                <w:bCs/>
                <w:sz w:val="22"/>
                <w:szCs w:val="22"/>
              </w:rPr>
            </w:pPr>
            <w:r w:rsidRPr="00AC0650">
              <w:rPr>
                <w:rFonts w:ascii="Roboto Slab" w:hAnsi="Roboto Slab" w:cs="Roboto Slab"/>
                <w:b/>
                <w:bCs/>
                <w:sz w:val="22"/>
                <w:szCs w:val="22"/>
              </w:rPr>
              <w:t xml:space="preserve">Professional </w:t>
            </w:r>
            <w:r w:rsidR="008456CE">
              <w:rPr>
                <w:rFonts w:ascii="Roboto Slab" w:hAnsi="Roboto Slab" w:cs="Roboto Slab"/>
                <w:b/>
                <w:bCs/>
                <w:sz w:val="22"/>
                <w:szCs w:val="22"/>
              </w:rPr>
              <w:t>d</w:t>
            </w:r>
            <w:r w:rsidRPr="00AC0650">
              <w:rPr>
                <w:rFonts w:ascii="Roboto Slab" w:hAnsi="Roboto Slab" w:cs="Roboto Slab"/>
                <w:b/>
                <w:bCs/>
                <w:sz w:val="22"/>
                <w:szCs w:val="22"/>
              </w:rPr>
              <w:t xml:space="preserve">evelopment </w:t>
            </w:r>
          </w:p>
          <w:p w14:paraId="2B2FEAEF" w14:textId="77777777" w:rsidR="007B0024" w:rsidRPr="00AC0650" w:rsidRDefault="007B0024" w:rsidP="00D36166">
            <w:pPr>
              <w:ind w:right="173"/>
              <w:jc w:val="both"/>
              <w:rPr>
                <w:rFonts w:ascii="Roboto Slab" w:hAnsi="Roboto Slab" w:cs="Roboto Slab"/>
                <w:sz w:val="22"/>
                <w:szCs w:val="22"/>
              </w:rPr>
            </w:pPr>
          </w:p>
          <w:p w14:paraId="6854AB16" w14:textId="77777777" w:rsidR="007B0024" w:rsidRPr="00AC0650" w:rsidRDefault="000D6A49" w:rsidP="00D36166">
            <w:pPr>
              <w:pStyle w:val="ListParagraph"/>
              <w:numPr>
                <w:ilvl w:val="0"/>
                <w:numId w:val="3"/>
              </w:numPr>
              <w:ind w:right="173"/>
              <w:rPr>
                <w:rFonts w:ascii="Roboto Slab" w:hAnsi="Roboto Slab" w:cs="Roboto Slab"/>
              </w:rPr>
            </w:pPr>
            <w:r w:rsidRPr="00AC0650">
              <w:rPr>
                <w:rFonts w:ascii="Roboto Slab" w:hAnsi="Roboto Slab" w:cs="Roboto Slab"/>
              </w:rPr>
              <w:t xml:space="preserve">All employees must participate in an annual appraisal and develop a personal development plan with their </w:t>
            </w:r>
            <w:r w:rsidR="008456CE" w:rsidRPr="00AC0650">
              <w:rPr>
                <w:rFonts w:ascii="Roboto Slab" w:hAnsi="Roboto Slab" w:cs="Roboto Slab"/>
              </w:rPr>
              <w:t>line m</w:t>
            </w:r>
            <w:r w:rsidRPr="00AC0650">
              <w:rPr>
                <w:rFonts w:ascii="Roboto Slab" w:hAnsi="Roboto Slab" w:cs="Roboto Slab"/>
              </w:rPr>
              <w:t>anager</w:t>
            </w:r>
            <w:r w:rsidR="008456CE">
              <w:rPr>
                <w:rFonts w:ascii="Roboto Slab" w:hAnsi="Roboto Slab" w:cs="Roboto Slab"/>
              </w:rPr>
              <w:t>.</w:t>
            </w:r>
          </w:p>
          <w:p w14:paraId="13346A26" w14:textId="0DD56410" w:rsidR="007B0024" w:rsidRDefault="000D6A49" w:rsidP="00D36166">
            <w:pPr>
              <w:pStyle w:val="ListParagraph"/>
              <w:numPr>
                <w:ilvl w:val="0"/>
                <w:numId w:val="3"/>
              </w:numPr>
              <w:ind w:right="173"/>
              <w:rPr>
                <w:rFonts w:ascii="Roboto Slab" w:hAnsi="Roboto Slab" w:cs="Roboto Slab"/>
              </w:rPr>
            </w:pPr>
            <w:r w:rsidRPr="00AC0650">
              <w:rPr>
                <w:rFonts w:ascii="Roboto Slab" w:hAnsi="Roboto Slab" w:cs="Roboto Slab"/>
              </w:rPr>
              <w:lastRenderedPageBreak/>
              <w:t>All employees are responsible for maintaining their statutory and mandatory trainin</w:t>
            </w:r>
            <w:r w:rsidR="00D36166">
              <w:rPr>
                <w:rFonts w:ascii="Roboto Slab" w:hAnsi="Roboto Slab" w:cs="Roboto Slab"/>
              </w:rPr>
              <w:t>g.</w:t>
            </w:r>
          </w:p>
          <w:p w14:paraId="5CD8F0A5" w14:textId="77777777" w:rsidR="007B0024" w:rsidRPr="00AC0650" w:rsidRDefault="000D6A49" w:rsidP="00D36166">
            <w:pPr>
              <w:ind w:right="173"/>
              <w:jc w:val="both"/>
              <w:rPr>
                <w:rFonts w:ascii="Roboto Slab" w:hAnsi="Roboto Slab" w:cs="Roboto Slab"/>
                <w:b/>
                <w:bCs/>
                <w:sz w:val="22"/>
                <w:szCs w:val="22"/>
              </w:rPr>
            </w:pPr>
            <w:r w:rsidRPr="00AC0650">
              <w:rPr>
                <w:rFonts w:ascii="Roboto Slab" w:hAnsi="Roboto Slab" w:cs="Roboto Slab"/>
                <w:b/>
                <w:bCs/>
                <w:sz w:val="22"/>
                <w:szCs w:val="22"/>
              </w:rPr>
              <w:t xml:space="preserve">Safeguarding </w:t>
            </w:r>
            <w:r w:rsidR="008456CE">
              <w:rPr>
                <w:rFonts w:ascii="Roboto Slab" w:hAnsi="Roboto Slab" w:cs="Roboto Slab"/>
                <w:b/>
                <w:bCs/>
                <w:sz w:val="22"/>
                <w:szCs w:val="22"/>
              </w:rPr>
              <w:t>c</w:t>
            </w:r>
            <w:r w:rsidRPr="00AC0650">
              <w:rPr>
                <w:rFonts w:ascii="Roboto Slab" w:hAnsi="Roboto Slab" w:cs="Roboto Slab"/>
                <w:b/>
                <w:bCs/>
                <w:sz w:val="22"/>
                <w:szCs w:val="22"/>
              </w:rPr>
              <w:t xml:space="preserve">hildren, </w:t>
            </w:r>
            <w:r w:rsidR="008456CE">
              <w:rPr>
                <w:rFonts w:ascii="Roboto Slab" w:hAnsi="Roboto Slab" w:cs="Roboto Slab"/>
                <w:b/>
                <w:bCs/>
                <w:sz w:val="22"/>
                <w:szCs w:val="22"/>
              </w:rPr>
              <w:t>y</w:t>
            </w:r>
            <w:r w:rsidRPr="00AC0650">
              <w:rPr>
                <w:rFonts w:ascii="Roboto Slab" w:hAnsi="Roboto Slab" w:cs="Roboto Slab"/>
                <w:b/>
                <w:bCs/>
                <w:sz w:val="22"/>
                <w:szCs w:val="22"/>
              </w:rPr>
              <w:t xml:space="preserve">oung </w:t>
            </w:r>
            <w:r w:rsidR="008456CE">
              <w:rPr>
                <w:rFonts w:ascii="Roboto Slab" w:hAnsi="Roboto Slab" w:cs="Roboto Slab"/>
                <w:b/>
                <w:bCs/>
                <w:sz w:val="22"/>
                <w:szCs w:val="22"/>
              </w:rPr>
              <w:t>p</w:t>
            </w:r>
            <w:r w:rsidRPr="00AC0650">
              <w:rPr>
                <w:rFonts w:ascii="Roboto Slab" w:hAnsi="Roboto Slab" w:cs="Roboto Slab"/>
                <w:b/>
                <w:bCs/>
                <w:sz w:val="22"/>
                <w:szCs w:val="22"/>
              </w:rPr>
              <w:t xml:space="preserve">eople and </w:t>
            </w:r>
            <w:r w:rsidR="008456CE">
              <w:rPr>
                <w:rFonts w:ascii="Roboto Slab" w:hAnsi="Roboto Slab" w:cs="Roboto Slab"/>
                <w:b/>
                <w:bCs/>
                <w:sz w:val="22"/>
                <w:szCs w:val="22"/>
              </w:rPr>
              <w:t>v</w:t>
            </w:r>
            <w:r w:rsidRPr="00AC0650">
              <w:rPr>
                <w:rFonts w:ascii="Roboto Slab" w:hAnsi="Roboto Slab" w:cs="Roboto Slab"/>
                <w:b/>
                <w:bCs/>
                <w:sz w:val="22"/>
                <w:szCs w:val="22"/>
              </w:rPr>
              <w:t xml:space="preserve">ulnerable </w:t>
            </w:r>
            <w:r w:rsidR="008456CE">
              <w:rPr>
                <w:rFonts w:ascii="Roboto Slab" w:hAnsi="Roboto Slab" w:cs="Roboto Slab"/>
                <w:b/>
                <w:bCs/>
                <w:sz w:val="22"/>
                <w:szCs w:val="22"/>
              </w:rPr>
              <w:t>a</w:t>
            </w:r>
            <w:r w:rsidRPr="00AC0650">
              <w:rPr>
                <w:rFonts w:ascii="Roboto Slab" w:hAnsi="Roboto Slab" w:cs="Roboto Slab"/>
                <w:b/>
                <w:bCs/>
                <w:sz w:val="22"/>
                <w:szCs w:val="22"/>
              </w:rPr>
              <w:t xml:space="preserve">dults </w:t>
            </w:r>
          </w:p>
          <w:p w14:paraId="0994D6AA" w14:textId="77777777" w:rsidR="007B0024" w:rsidRPr="00AC0650" w:rsidRDefault="007B0024" w:rsidP="00D36166">
            <w:pPr>
              <w:ind w:right="173"/>
              <w:jc w:val="both"/>
              <w:rPr>
                <w:rFonts w:ascii="Roboto Slab" w:hAnsi="Roboto Slab" w:cs="Roboto Slab"/>
                <w:sz w:val="22"/>
                <w:szCs w:val="22"/>
              </w:rPr>
            </w:pPr>
          </w:p>
          <w:p w14:paraId="2DFC00BD" w14:textId="77777777" w:rsidR="007B0024" w:rsidRPr="00AC0650" w:rsidRDefault="000D6A49" w:rsidP="00D36166">
            <w:pPr>
              <w:pStyle w:val="ListParagraph"/>
              <w:numPr>
                <w:ilvl w:val="0"/>
                <w:numId w:val="4"/>
              </w:numPr>
              <w:ind w:right="173"/>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safeguarding and promoting the welfare of children, young people and vulnerable adults. All employees and volunteers are expected to behave in such a way that supports this commitment </w:t>
            </w:r>
            <w:r w:rsidR="008456CE">
              <w:rPr>
                <w:rFonts w:ascii="Roboto Slab" w:hAnsi="Roboto Slab" w:cs="Roboto Slab"/>
              </w:rPr>
              <w:t>p</w:t>
            </w:r>
            <w:r w:rsidRPr="00AC0650">
              <w:rPr>
                <w:rFonts w:ascii="Roboto Slab" w:hAnsi="Roboto Slab" w:cs="Roboto Slab"/>
              </w:rPr>
              <w:t xml:space="preserve">andemic or major </w:t>
            </w:r>
            <w:r w:rsidR="008456CE" w:rsidRPr="00AC0650">
              <w:rPr>
                <w:rFonts w:ascii="Roboto Slab" w:hAnsi="Roboto Slab" w:cs="Roboto Slab"/>
              </w:rPr>
              <w:t>incident.</w:t>
            </w:r>
            <w:r w:rsidRPr="00AC0650">
              <w:rPr>
                <w:rFonts w:ascii="Roboto Slab" w:hAnsi="Roboto Slab" w:cs="Roboto Slab"/>
              </w:rPr>
              <w:t xml:space="preserve"> </w:t>
            </w:r>
          </w:p>
          <w:p w14:paraId="37B5295A" w14:textId="77777777" w:rsidR="00106B2B" w:rsidRPr="00AC0650" w:rsidRDefault="000D6A49" w:rsidP="00D36166">
            <w:pPr>
              <w:pStyle w:val="ListParagraph"/>
              <w:numPr>
                <w:ilvl w:val="0"/>
                <w:numId w:val="4"/>
              </w:numPr>
              <w:ind w:right="173"/>
              <w:rPr>
                <w:rFonts w:ascii="Roboto Slab" w:hAnsi="Roboto Slab" w:cs="Roboto Slab"/>
                <w:b/>
              </w:rPr>
            </w:pPr>
            <w:r w:rsidRPr="00AC0650">
              <w:rPr>
                <w:rFonts w:ascii="Roboto Slab" w:hAnsi="Roboto Slab" w:cs="Roboto Slab"/>
              </w:rPr>
              <w:t xml:space="preserve">In the event of a pandemic or major incident, the post holder may be asked to undertake other duties not necessarily commensurate to the banding of this role. This could include duties in any part of the </w:t>
            </w:r>
            <w:r w:rsidR="008456CE">
              <w:rPr>
                <w:rFonts w:ascii="Roboto Slab" w:hAnsi="Roboto Slab" w:cs="Roboto Slab"/>
              </w:rPr>
              <w:t>h</w:t>
            </w:r>
            <w:r w:rsidRPr="00AC0650">
              <w:rPr>
                <w:rFonts w:ascii="Roboto Slab" w:hAnsi="Roboto Slab" w:cs="Roboto Slab"/>
              </w:rPr>
              <w:t>ospice. Prior to undertaking any duties, the member of staff will have full training and induction. We won’t ask any member of staff to undertake duties for which they are not competent or where they feel unsafe in their environment or could put patients or themselves at risk.</w:t>
            </w:r>
          </w:p>
        </w:tc>
      </w:tr>
    </w:tbl>
    <w:p w14:paraId="70E19DF7" w14:textId="77777777" w:rsidR="00106B2B" w:rsidRPr="00AC0650" w:rsidRDefault="00106B2B" w:rsidP="00106B2B">
      <w:pPr>
        <w:jc w:val="center"/>
        <w:rPr>
          <w:rFonts w:ascii="Roboto Slab" w:hAnsi="Roboto Slab" w:cs="Roboto Slab"/>
          <w:b/>
          <w:sz w:val="22"/>
          <w:szCs w:val="22"/>
        </w:rPr>
      </w:pPr>
    </w:p>
    <w:p w14:paraId="1A75F196" w14:textId="77777777" w:rsidR="00106B2B" w:rsidRPr="00AC0650" w:rsidRDefault="00106B2B" w:rsidP="00106B2B">
      <w:pPr>
        <w:jc w:val="center"/>
        <w:rPr>
          <w:rFonts w:ascii="Roboto Slab" w:hAnsi="Roboto Slab" w:cs="Roboto Slab"/>
          <w:b/>
          <w:sz w:val="22"/>
          <w:szCs w:val="22"/>
        </w:rPr>
      </w:pPr>
    </w:p>
    <w:p w14:paraId="39C1CDB3" w14:textId="77777777" w:rsidR="00FF5174" w:rsidRPr="00AC0650" w:rsidRDefault="00106B2B" w:rsidP="008456CE">
      <w:pPr>
        <w:rPr>
          <w:rFonts w:ascii="Roboto Slab" w:hAnsi="Roboto Slab" w:cs="Roboto Slab"/>
          <w:b/>
          <w:sz w:val="22"/>
          <w:szCs w:val="22"/>
        </w:rPr>
        <w:sectPr w:rsidR="00FF5174" w:rsidRPr="00AC0650" w:rsidSect="00BD6F58">
          <w:headerReference w:type="default" r:id="rId11"/>
          <w:footerReference w:type="even" r:id="rId12"/>
          <w:footerReference w:type="default" r:id="rId13"/>
          <w:headerReference w:type="first" r:id="rId14"/>
          <w:footerReference w:type="first" r:id="rId15"/>
          <w:pgSz w:w="11906" w:h="16838"/>
          <w:pgMar w:top="1383" w:right="1134" w:bottom="851" w:left="1134" w:header="737" w:footer="737" w:gutter="0"/>
          <w:cols w:space="708"/>
          <w:titlePg/>
          <w:docGrid w:linePitch="360"/>
        </w:sectPr>
      </w:pPr>
      <w:r w:rsidRPr="00AC0650">
        <w:rPr>
          <w:rFonts w:ascii="Roboto Slab" w:hAnsi="Roboto Slab" w:cs="Roboto Slab"/>
          <w:b/>
          <w:sz w:val="22"/>
          <w:szCs w:val="22"/>
        </w:rPr>
        <w:t>The job description is not exhaustive and may be amended following appropriate consultation in the light of business needs</w:t>
      </w:r>
      <w:r w:rsidR="008456CE">
        <w:rPr>
          <w:rFonts w:ascii="Roboto Slab" w:hAnsi="Roboto Slab" w:cs="Roboto Slab"/>
          <w:b/>
          <w:sz w:val="22"/>
          <w:szCs w:val="22"/>
        </w:rPr>
        <w:t>.</w:t>
      </w:r>
    </w:p>
    <w:p w14:paraId="5AFD2D6F" w14:textId="77777777" w:rsidR="00B813CA" w:rsidRPr="00AC0650" w:rsidRDefault="00FF5174" w:rsidP="00FF5174">
      <w:pPr>
        <w:rPr>
          <w:rFonts w:ascii="Roboto Slab" w:hAnsi="Roboto Slab" w:cs="Roboto Slab"/>
          <w:b/>
          <w:sz w:val="22"/>
          <w:szCs w:val="22"/>
        </w:rPr>
      </w:pPr>
      <w:r w:rsidRPr="00AC0650">
        <w:rPr>
          <w:rFonts w:ascii="Roboto Slab" w:hAnsi="Roboto Slab" w:cs="Roboto Slab"/>
          <w:b/>
          <w:sz w:val="22"/>
          <w:szCs w:val="22"/>
        </w:rPr>
        <w:lastRenderedPageBreak/>
        <w:t xml:space="preserve">                                                                                               </w:t>
      </w:r>
    </w:p>
    <w:p w14:paraId="3DC4DA42" w14:textId="3B694EF1" w:rsidR="00FF5174" w:rsidRPr="00AC0650" w:rsidRDefault="00FF5174" w:rsidP="00D36166">
      <w:pPr>
        <w:rPr>
          <w:rFonts w:ascii="Roboto Slab" w:hAnsi="Roboto Slab" w:cs="Roboto Slab"/>
          <w:b/>
          <w:sz w:val="22"/>
          <w:szCs w:val="22"/>
        </w:rPr>
      </w:pPr>
      <w:r w:rsidRPr="00AC0650">
        <w:rPr>
          <w:rFonts w:ascii="Roboto Slab" w:hAnsi="Roboto Slab" w:cs="Roboto Slab"/>
          <w:b/>
          <w:sz w:val="22"/>
          <w:szCs w:val="22"/>
        </w:rPr>
        <w:t>PERSON SPECIFICATION</w:t>
      </w:r>
    </w:p>
    <w:p w14:paraId="43F5F523" w14:textId="06E29D19" w:rsidR="00FF5174" w:rsidRPr="00AC0650" w:rsidRDefault="00FF5174" w:rsidP="00FF5174">
      <w:pPr>
        <w:jc w:val="center"/>
        <w:rPr>
          <w:rFonts w:ascii="Roboto Slab" w:hAnsi="Roboto Slab" w:cs="Roboto Slab"/>
          <w:b/>
          <w:sz w:val="22"/>
          <w:szCs w:val="22"/>
        </w:rPr>
      </w:pPr>
    </w:p>
    <w:tbl>
      <w:tblPr>
        <w:tblW w:w="14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05"/>
        <w:gridCol w:w="10905"/>
      </w:tblGrid>
      <w:tr w:rsidR="00D36166" w:rsidRPr="00AC0650" w14:paraId="2CC37115" w14:textId="77777777" w:rsidTr="00D36166">
        <w:trPr>
          <w:trHeight w:val="273"/>
        </w:trPr>
        <w:tc>
          <w:tcPr>
            <w:tcW w:w="3605" w:type="dxa"/>
          </w:tcPr>
          <w:p w14:paraId="4DCA0D6A" w14:textId="77777777" w:rsidR="00D36166" w:rsidRPr="00AC0650" w:rsidRDefault="00D36166" w:rsidP="00D36166">
            <w:pPr>
              <w:rPr>
                <w:rFonts w:ascii="Roboto Slab" w:hAnsi="Roboto Slab" w:cs="Roboto Slab"/>
                <w:b/>
                <w:sz w:val="22"/>
                <w:szCs w:val="22"/>
              </w:rPr>
            </w:pPr>
            <w:r w:rsidRPr="00AC0650">
              <w:rPr>
                <w:rFonts w:ascii="Roboto Slab" w:hAnsi="Roboto Slab" w:cs="Roboto Slab"/>
                <w:b/>
                <w:sz w:val="22"/>
                <w:szCs w:val="22"/>
              </w:rPr>
              <w:t xml:space="preserve">Job </w:t>
            </w:r>
            <w:r>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10905" w:type="dxa"/>
          </w:tcPr>
          <w:p w14:paraId="7E409A25" w14:textId="5D30F882" w:rsidR="00D36166" w:rsidRPr="00AC0650" w:rsidRDefault="00D36166" w:rsidP="00D36166">
            <w:pPr>
              <w:rPr>
                <w:rFonts w:ascii="Roboto Slab" w:hAnsi="Roboto Slab" w:cs="Roboto Slab"/>
                <w:sz w:val="22"/>
                <w:szCs w:val="22"/>
              </w:rPr>
            </w:pPr>
            <w:r w:rsidRPr="00144365">
              <w:rPr>
                <w:rFonts w:ascii="Roboto Slab" w:hAnsi="Roboto Slab" w:cs="Roboto Slab"/>
                <w:sz w:val="22"/>
                <w:szCs w:val="22"/>
              </w:rPr>
              <w:t>Marketing Manager</w:t>
            </w:r>
          </w:p>
        </w:tc>
      </w:tr>
      <w:tr w:rsidR="00D36166" w:rsidRPr="00AC0650" w14:paraId="68078E9F" w14:textId="77777777" w:rsidTr="00D36166">
        <w:trPr>
          <w:trHeight w:val="273"/>
        </w:trPr>
        <w:tc>
          <w:tcPr>
            <w:tcW w:w="3605" w:type="dxa"/>
          </w:tcPr>
          <w:p w14:paraId="60D5EA86" w14:textId="1B7412F0" w:rsidR="00D36166" w:rsidRPr="00AC0650" w:rsidRDefault="00D36166" w:rsidP="00D36166">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10905" w:type="dxa"/>
          </w:tcPr>
          <w:p w14:paraId="68A183B0" w14:textId="22ED8316" w:rsidR="00D36166" w:rsidRPr="00AC0650" w:rsidRDefault="00D36166" w:rsidP="00D36166">
            <w:pPr>
              <w:rPr>
                <w:rFonts w:ascii="Roboto Slab" w:hAnsi="Roboto Slab" w:cs="Roboto Slab"/>
                <w:sz w:val="22"/>
                <w:szCs w:val="22"/>
              </w:rPr>
            </w:pPr>
            <w:r w:rsidRPr="00144365">
              <w:rPr>
                <w:rFonts w:ascii="Roboto Slab" w:hAnsi="Roboto Slab" w:cs="Roboto Slab"/>
                <w:sz w:val="22"/>
                <w:szCs w:val="22"/>
              </w:rPr>
              <w:t>Income Generation and Marketing</w:t>
            </w:r>
          </w:p>
        </w:tc>
      </w:tr>
      <w:tr w:rsidR="00D36166" w:rsidRPr="00AC0650" w14:paraId="09493B7C" w14:textId="77777777" w:rsidTr="00D36166">
        <w:trPr>
          <w:trHeight w:val="299"/>
        </w:trPr>
        <w:tc>
          <w:tcPr>
            <w:tcW w:w="3605" w:type="dxa"/>
          </w:tcPr>
          <w:p w14:paraId="04F74E18" w14:textId="77777777" w:rsidR="00D36166" w:rsidRPr="00AC0650" w:rsidRDefault="00D36166" w:rsidP="00D36166">
            <w:pPr>
              <w:rPr>
                <w:rFonts w:ascii="Roboto Slab" w:hAnsi="Roboto Slab" w:cs="Roboto Slab"/>
                <w:b/>
                <w:sz w:val="22"/>
                <w:szCs w:val="22"/>
              </w:rPr>
            </w:pPr>
            <w:r w:rsidRPr="00AC0650">
              <w:rPr>
                <w:rFonts w:ascii="Roboto Slab" w:hAnsi="Roboto Slab" w:cs="Roboto Slab"/>
                <w:b/>
                <w:sz w:val="22"/>
                <w:szCs w:val="22"/>
              </w:rPr>
              <w:t xml:space="preserve">Hospice </w:t>
            </w:r>
            <w:r>
              <w:rPr>
                <w:rFonts w:ascii="Roboto Slab" w:hAnsi="Roboto Slab" w:cs="Roboto Slab"/>
                <w:b/>
                <w:sz w:val="22"/>
                <w:szCs w:val="22"/>
              </w:rPr>
              <w:t>b</w:t>
            </w:r>
            <w:r w:rsidRPr="00AC0650">
              <w:rPr>
                <w:rFonts w:ascii="Roboto Slab" w:hAnsi="Roboto Slab" w:cs="Roboto Slab"/>
                <w:b/>
                <w:sz w:val="22"/>
                <w:szCs w:val="22"/>
              </w:rPr>
              <w:t>and:</w:t>
            </w:r>
            <w:r w:rsidRPr="00AC0650">
              <w:rPr>
                <w:rFonts w:ascii="Roboto Slab" w:hAnsi="Roboto Slab" w:cs="Roboto Slab"/>
                <w:b/>
                <w:sz w:val="22"/>
                <w:szCs w:val="22"/>
              </w:rPr>
              <w:tab/>
            </w:r>
          </w:p>
        </w:tc>
        <w:tc>
          <w:tcPr>
            <w:tcW w:w="10905" w:type="dxa"/>
          </w:tcPr>
          <w:p w14:paraId="7007AA31" w14:textId="0CCAB318" w:rsidR="00D36166" w:rsidRPr="00AC0650" w:rsidRDefault="00D36166" w:rsidP="00D36166">
            <w:pPr>
              <w:rPr>
                <w:rFonts w:ascii="Roboto Slab" w:hAnsi="Roboto Slab" w:cs="Roboto Slab"/>
                <w:sz w:val="22"/>
                <w:szCs w:val="22"/>
              </w:rPr>
            </w:pPr>
            <w:r>
              <w:rPr>
                <w:rFonts w:ascii="Roboto Slab" w:hAnsi="Roboto Slab" w:cs="Roboto Slab"/>
                <w:sz w:val="22"/>
                <w:szCs w:val="22"/>
              </w:rPr>
              <w:t xml:space="preserve">Corporate Band E: </w:t>
            </w:r>
            <w:r w:rsidRPr="00144365">
              <w:rPr>
                <w:rFonts w:ascii="Roboto Slab" w:hAnsi="Roboto Slab" w:cs="Roboto Slab"/>
                <w:sz w:val="22"/>
                <w:szCs w:val="22"/>
              </w:rPr>
              <w:t>£38,413 (year one), £39,908 (year two</w:t>
            </w:r>
            <w:r>
              <w:rPr>
                <w:rFonts w:ascii="Roboto Slab" w:hAnsi="Roboto Slab" w:cs="Roboto Slab"/>
                <w:sz w:val="22"/>
                <w:szCs w:val="22"/>
              </w:rPr>
              <w:t>, subject to achieving objectives</w:t>
            </w:r>
            <w:r w:rsidRPr="00144365">
              <w:rPr>
                <w:rFonts w:ascii="Roboto Slab" w:hAnsi="Roboto Slab" w:cs="Roboto Slab"/>
                <w:sz w:val="22"/>
                <w:szCs w:val="22"/>
              </w:rPr>
              <w:t>)</w:t>
            </w:r>
          </w:p>
        </w:tc>
      </w:tr>
    </w:tbl>
    <w:p w14:paraId="597BB9FE" w14:textId="77777777" w:rsidR="00FF5174" w:rsidRPr="00AC0650" w:rsidRDefault="00FF5174" w:rsidP="00FF5174">
      <w:pPr>
        <w:keepNext/>
        <w:outlineLvl w:val="0"/>
        <w:rPr>
          <w:rFonts w:ascii="Roboto Slab" w:hAnsi="Roboto Slab" w:cs="Roboto Slab"/>
          <w:b/>
          <w:bCs/>
          <w:sz w:val="22"/>
          <w:szCs w:val="22"/>
          <w:lang w:eastAsia="en-US"/>
        </w:rPr>
      </w:pPr>
    </w:p>
    <w:tbl>
      <w:tblPr>
        <w:tblW w:w="144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507"/>
        <w:gridCol w:w="4965"/>
        <w:gridCol w:w="4110"/>
        <w:gridCol w:w="1903"/>
      </w:tblGrid>
      <w:tr w:rsidR="00FF5174" w:rsidRPr="006A0860" w14:paraId="6C4F996D" w14:textId="77777777" w:rsidTr="00324B3D">
        <w:trPr>
          <w:trHeight w:val="518"/>
        </w:trPr>
        <w:tc>
          <w:tcPr>
            <w:tcW w:w="3507" w:type="dxa"/>
          </w:tcPr>
          <w:p w14:paraId="7A9B3D15" w14:textId="77777777" w:rsidR="00FF5174" w:rsidRPr="006A0860" w:rsidRDefault="00FF5174" w:rsidP="00FF5174">
            <w:pPr>
              <w:rPr>
                <w:rFonts w:ascii="Roboto Slab" w:hAnsi="Roboto Slab" w:cs="Roboto Slab"/>
                <w:b/>
                <w:sz w:val="22"/>
                <w:szCs w:val="22"/>
              </w:rPr>
            </w:pPr>
            <w:r w:rsidRPr="006A0860">
              <w:rPr>
                <w:rFonts w:ascii="Roboto Slab" w:hAnsi="Roboto Slab" w:cs="Roboto Slab"/>
                <w:b/>
                <w:sz w:val="22"/>
                <w:szCs w:val="22"/>
              </w:rPr>
              <w:t xml:space="preserve">Requirements </w:t>
            </w:r>
          </w:p>
        </w:tc>
        <w:tc>
          <w:tcPr>
            <w:tcW w:w="4965" w:type="dxa"/>
          </w:tcPr>
          <w:p w14:paraId="3083397A" w14:textId="77777777" w:rsidR="00FF5174" w:rsidRPr="006A0860" w:rsidRDefault="00FF5174" w:rsidP="00FF5174">
            <w:pPr>
              <w:rPr>
                <w:rFonts w:ascii="Roboto Slab" w:hAnsi="Roboto Slab" w:cs="Roboto Slab"/>
                <w:b/>
                <w:sz w:val="22"/>
                <w:szCs w:val="22"/>
              </w:rPr>
            </w:pPr>
            <w:r w:rsidRPr="006A0860">
              <w:rPr>
                <w:rFonts w:ascii="Roboto Slab" w:hAnsi="Roboto Slab" w:cs="Roboto Slab"/>
                <w:b/>
                <w:sz w:val="22"/>
                <w:szCs w:val="22"/>
              </w:rPr>
              <w:t xml:space="preserve">Essential </w:t>
            </w:r>
          </w:p>
        </w:tc>
        <w:tc>
          <w:tcPr>
            <w:tcW w:w="4110" w:type="dxa"/>
          </w:tcPr>
          <w:p w14:paraId="3540D7E9" w14:textId="77777777" w:rsidR="00FF5174" w:rsidRPr="006A0860" w:rsidRDefault="00FF5174" w:rsidP="00FF5174">
            <w:pPr>
              <w:rPr>
                <w:rFonts w:ascii="Roboto Slab" w:hAnsi="Roboto Slab" w:cs="Roboto Slab"/>
                <w:b/>
                <w:sz w:val="22"/>
                <w:szCs w:val="22"/>
              </w:rPr>
            </w:pPr>
            <w:r w:rsidRPr="006A0860">
              <w:rPr>
                <w:rFonts w:ascii="Roboto Slab" w:hAnsi="Roboto Slab" w:cs="Roboto Slab"/>
                <w:b/>
                <w:sz w:val="22"/>
                <w:szCs w:val="22"/>
              </w:rPr>
              <w:t xml:space="preserve">Desirable </w:t>
            </w:r>
          </w:p>
        </w:tc>
        <w:tc>
          <w:tcPr>
            <w:tcW w:w="1903" w:type="dxa"/>
          </w:tcPr>
          <w:p w14:paraId="13A7D047" w14:textId="77777777" w:rsidR="00FF5174" w:rsidRPr="006A0860" w:rsidRDefault="00FF5174" w:rsidP="00D36166">
            <w:pPr>
              <w:rPr>
                <w:rFonts w:ascii="Roboto Slab" w:hAnsi="Roboto Slab" w:cs="Roboto Slab"/>
                <w:b/>
                <w:sz w:val="22"/>
                <w:szCs w:val="22"/>
              </w:rPr>
            </w:pPr>
            <w:r w:rsidRPr="006A0860">
              <w:rPr>
                <w:rFonts w:ascii="Roboto Slab" w:hAnsi="Roboto Slab" w:cs="Roboto Slab"/>
                <w:b/>
                <w:sz w:val="22"/>
                <w:szCs w:val="22"/>
              </w:rPr>
              <w:t>How identified</w:t>
            </w:r>
          </w:p>
          <w:p w14:paraId="27EDE3F9" w14:textId="77777777" w:rsidR="00FF5174" w:rsidRPr="006A0860" w:rsidRDefault="00FF5174" w:rsidP="00324B3D">
            <w:pPr>
              <w:jc w:val="center"/>
              <w:rPr>
                <w:rFonts w:ascii="Roboto Slab" w:hAnsi="Roboto Slab" w:cs="Roboto Slab"/>
                <w:b/>
                <w:sz w:val="22"/>
                <w:szCs w:val="22"/>
              </w:rPr>
            </w:pPr>
          </w:p>
        </w:tc>
      </w:tr>
      <w:tr w:rsidR="00D36166" w:rsidRPr="006A0860" w14:paraId="5A418FD1" w14:textId="77777777" w:rsidTr="00324B3D">
        <w:trPr>
          <w:trHeight w:val="928"/>
        </w:trPr>
        <w:tc>
          <w:tcPr>
            <w:tcW w:w="3507" w:type="dxa"/>
          </w:tcPr>
          <w:p w14:paraId="44BDDFDC" w14:textId="77777777" w:rsidR="00D36166" w:rsidRPr="006A0860" w:rsidRDefault="00D36166" w:rsidP="00D36166">
            <w:pPr>
              <w:rPr>
                <w:rFonts w:ascii="Roboto Slab" w:hAnsi="Roboto Slab" w:cs="Roboto Slab"/>
                <w:b/>
                <w:sz w:val="22"/>
                <w:szCs w:val="22"/>
              </w:rPr>
            </w:pPr>
            <w:r w:rsidRPr="006A0860">
              <w:rPr>
                <w:rFonts w:ascii="Roboto Slab" w:hAnsi="Roboto Slab" w:cs="Roboto Slab"/>
                <w:b/>
                <w:sz w:val="22"/>
                <w:szCs w:val="22"/>
              </w:rPr>
              <w:t xml:space="preserve">Education and </w:t>
            </w:r>
            <w:r>
              <w:rPr>
                <w:rFonts w:ascii="Roboto Slab" w:hAnsi="Roboto Slab" w:cs="Roboto Slab"/>
                <w:b/>
                <w:sz w:val="22"/>
                <w:szCs w:val="22"/>
              </w:rPr>
              <w:t>q</w:t>
            </w:r>
            <w:r w:rsidRPr="006A0860">
              <w:rPr>
                <w:rFonts w:ascii="Roboto Slab" w:hAnsi="Roboto Slab" w:cs="Roboto Slab"/>
                <w:b/>
                <w:sz w:val="22"/>
                <w:szCs w:val="22"/>
              </w:rPr>
              <w:t>ualifications</w:t>
            </w:r>
          </w:p>
          <w:p w14:paraId="4341DF1A" w14:textId="77777777" w:rsidR="00D36166" w:rsidRPr="006A0860" w:rsidRDefault="00D36166" w:rsidP="00D36166">
            <w:pPr>
              <w:rPr>
                <w:rFonts w:ascii="Roboto Slab" w:hAnsi="Roboto Slab" w:cs="Roboto Slab"/>
                <w:b/>
                <w:sz w:val="22"/>
                <w:szCs w:val="22"/>
              </w:rPr>
            </w:pPr>
          </w:p>
        </w:tc>
        <w:tc>
          <w:tcPr>
            <w:tcW w:w="4965" w:type="dxa"/>
          </w:tcPr>
          <w:p w14:paraId="528DFAFD" w14:textId="3A8BCD91" w:rsidR="00D36166"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 xml:space="preserve">Educated to A-level or </w:t>
            </w:r>
            <w:proofErr w:type="gramStart"/>
            <w:r w:rsidRPr="00144365">
              <w:rPr>
                <w:rFonts w:ascii="Roboto Slab" w:hAnsi="Roboto Slab" w:cs="Roboto Slab"/>
              </w:rPr>
              <w:t>equivalent, or</w:t>
            </w:r>
            <w:proofErr w:type="gramEnd"/>
            <w:r w:rsidRPr="00144365">
              <w:rPr>
                <w:rFonts w:ascii="Roboto Slab" w:hAnsi="Roboto Slab" w:cs="Roboto Slab"/>
              </w:rPr>
              <w:t xml:space="preserve"> can demonstrate a thorough underpinning knowledge and theory relevant to the role.</w:t>
            </w:r>
          </w:p>
          <w:p w14:paraId="5118BCAA" w14:textId="1DE2F656" w:rsidR="00D36166" w:rsidRPr="00D36166" w:rsidRDefault="00D36166" w:rsidP="00D36166">
            <w:pPr>
              <w:pStyle w:val="ListParagraph"/>
              <w:numPr>
                <w:ilvl w:val="0"/>
                <w:numId w:val="43"/>
              </w:numPr>
              <w:spacing w:after="60" w:line="240" w:lineRule="auto"/>
              <w:contextualSpacing w:val="0"/>
              <w:rPr>
                <w:rFonts w:ascii="Roboto Slab" w:hAnsi="Roboto Slab" w:cs="Roboto Slab"/>
              </w:rPr>
            </w:pPr>
            <w:r w:rsidRPr="00D36166">
              <w:rPr>
                <w:rFonts w:ascii="Roboto Slab" w:hAnsi="Roboto Slab" w:cs="Roboto Slab"/>
              </w:rPr>
              <w:t>Evidence of professional development to refresh or acquire new communications skills.</w:t>
            </w:r>
          </w:p>
        </w:tc>
        <w:tc>
          <w:tcPr>
            <w:tcW w:w="4110" w:type="dxa"/>
          </w:tcPr>
          <w:p w14:paraId="4C077CF2"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Educated to degree level or equivalent in marketing, PR, communications, English or business studies.</w:t>
            </w:r>
          </w:p>
          <w:p w14:paraId="7F1C412E" w14:textId="77777777" w:rsidR="00D36166"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Chartered Institute of Marketing (CIM) or Chartered Institute of Public Relations (CIPR) qualification</w:t>
            </w:r>
            <w:r>
              <w:rPr>
                <w:rFonts w:ascii="Roboto Slab" w:hAnsi="Roboto Slab" w:cs="Roboto Slab"/>
              </w:rPr>
              <w:t>.</w:t>
            </w:r>
          </w:p>
          <w:p w14:paraId="3D0AA5E4" w14:textId="23B558CC" w:rsidR="00D36166" w:rsidRPr="00D36166" w:rsidRDefault="00D36166" w:rsidP="00D36166">
            <w:pPr>
              <w:pStyle w:val="ListParagraph"/>
              <w:numPr>
                <w:ilvl w:val="0"/>
                <w:numId w:val="43"/>
              </w:numPr>
              <w:spacing w:after="60" w:line="240" w:lineRule="auto"/>
              <w:contextualSpacing w:val="0"/>
              <w:rPr>
                <w:rFonts w:ascii="Roboto Slab" w:hAnsi="Roboto Slab" w:cs="Roboto Slab"/>
              </w:rPr>
            </w:pPr>
            <w:r w:rsidRPr="00D36166">
              <w:rPr>
                <w:rFonts w:ascii="Roboto Slab" w:hAnsi="Roboto Slab" w:cs="Roboto Slab"/>
              </w:rPr>
              <w:t>Chartered Institute of Fundraising (</w:t>
            </w:r>
            <w:proofErr w:type="spellStart"/>
            <w:r w:rsidRPr="00D36166">
              <w:rPr>
                <w:rFonts w:ascii="Roboto Slab" w:hAnsi="Roboto Slab" w:cs="Roboto Slab"/>
              </w:rPr>
              <w:t>CIoF</w:t>
            </w:r>
            <w:proofErr w:type="spellEnd"/>
            <w:r w:rsidRPr="00D36166">
              <w:rPr>
                <w:rFonts w:ascii="Roboto Slab" w:hAnsi="Roboto Slab" w:cs="Roboto Slab"/>
              </w:rPr>
              <w:t>) qualification.</w:t>
            </w:r>
          </w:p>
        </w:tc>
        <w:tc>
          <w:tcPr>
            <w:tcW w:w="1903" w:type="dxa"/>
          </w:tcPr>
          <w:p w14:paraId="5C8AF764" w14:textId="0E9CDCD7" w:rsidR="00D36166" w:rsidRPr="006A0860" w:rsidRDefault="00D36166" w:rsidP="00D36166">
            <w:pPr>
              <w:rPr>
                <w:rFonts w:ascii="Roboto Slab" w:hAnsi="Roboto Slab" w:cs="Roboto Slab"/>
                <w:sz w:val="22"/>
                <w:szCs w:val="22"/>
              </w:rPr>
            </w:pPr>
            <w:r w:rsidRPr="00144365">
              <w:rPr>
                <w:rFonts w:ascii="Roboto Slab" w:hAnsi="Roboto Slab" w:cs="Roboto Slab"/>
                <w:sz w:val="22"/>
                <w:szCs w:val="22"/>
              </w:rPr>
              <w:t>C, A, I</w:t>
            </w:r>
          </w:p>
        </w:tc>
      </w:tr>
      <w:tr w:rsidR="00D36166" w:rsidRPr="006A0860" w14:paraId="169B5B76" w14:textId="77777777" w:rsidTr="00324B3D">
        <w:trPr>
          <w:trHeight w:val="704"/>
        </w:trPr>
        <w:tc>
          <w:tcPr>
            <w:tcW w:w="3507" w:type="dxa"/>
          </w:tcPr>
          <w:p w14:paraId="203732A0" w14:textId="77777777" w:rsidR="00D36166" w:rsidRPr="006A0860" w:rsidRDefault="00D36166" w:rsidP="00D36166">
            <w:pPr>
              <w:rPr>
                <w:rFonts w:ascii="Roboto Slab" w:hAnsi="Roboto Slab" w:cs="Roboto Slab"/>
                <w:b/>
                <w:sz w:val="22"/>
                <w:szCs w:val="22"/>
              </w:rPr>
            </w:pPr>
            <w:r w:rsidRPr="006A0860">
              <w:rPr>
                <w:rFonts w:ascii="Roboto Slab" w:hAnsi="Roboto Slab" w:cs="Roboto Slab"/>
                <w:b/>
                <w:sz w:val="22"/>
                <w:szCs w:val="22"/>
              </w:rPr>
              <w:t xml:space="preserve">Knowledge and </w:t>
            </w:r>
            <w:r>
              <w:rPr>
                <w:rFonts w:ascii="Roboto Slab" w:hAnsi="Roboto Slab" w:cs="Roboto Slab"/>
                <w:b/>
                <w:sz w:val="22"/>
                <w:szCs w:val="22"/>
              </w:rPr>
              <w:t>e</w:t>
            </w:r>
            <w:r w:rsidRPr="006A0860">
              <w:rPr>
                <w:rFonts w:ascii="Roboto Slab" w:hAnsi="Roboto Slab" w:cs="Roboto Slab"/>
                <w:b/>
                <w:sz w:val="22"/>
                <w:szCs w:val="22"/>
              </w:rPr>
              <w:t>xperience</w:t>
            </w:r>
          </w:p>
          <w:p w14:paraId="009DD49C" w14:textId="77777777" w:rsidR="00D36166" w:rsidRPr="006A0860" w:rsidRDefault="00D36166" w:rsidP="00D36166">
            <w:pPr>
              <w:rPr>
                <w:rFonts w:ascii="Roboto Slab" w:hAnsi="Roboto Slab" w:cs="Roboto Slab"/>
                <w:b/>
                <w:sz w:val="22"/>
                <w:szCs w:val="22"/>
              </w:rPr>
            </w:pPr>
          </w:p>
          <w:p w14:paraId="41F205CA" w14:textId="77777777" w:rsidR="00D36166" w:rsidRPr="006A0860" w:rsidRDefault="00D36166" w:rsidP="00D36166">
            <w:pPr>
              <w:rPr>
                <w:rFonts w:ascii="Roboto Slab" w:hAnsi="Roboto Slab" w:cs="Roboto Slab"/>
                <w:b/>
                <w:sz w:val="22"/>
                <w:szCs w:val="22"/>
              </w:rPr>
            </w:pPr>
          </w:p>
        </w:tc>
        <w:tc>
          <w:tcPr>
            <w:tcW w:w="4965" w:type="dxa"/>
          </w:tcPr>
          <w:p w14:paraId="702093B9" w14:textId="045E0662"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Experience of working in a fundraising and/or communications environment.</w:t>
            </w:r>
          </w:p>
          <w:p w14:paraId="3F05CA1C" w14:textId="77777777" w:rsidR="00E85D13" w:rsidRPr="00D36166" w:rsidRDefault="00E85D13" w:rsidP="00E85D13">
            <w:pPr>
              <w:pStyle w:val="ListParagraph"/>
              <w:numPr>
                <w:ilvl w:val="0"/>
                <w:numId w:val="43"/>
              </w:numPr>
              <w:spacing w:after="60" w:line="240" w:lineRule="auto"/>
              <w:contextualSpacing w:val="0"/>
              <w:rPr>
                <w:rStyle w:val="Strong"/>
                <w:rFonts w:ascii="Roboto Slab" w:hAnsi="Roboto Slab" w:cs="Roboto Slab"/>
                <w:b w:val="0"/>
                <w:bCs w:val="0"/>
              </w:rPr>
            </w:pPr>
            <w:r w:rsidRPr="00D36166">
              <w:rPr>
                <w:rStyle w:val="Strong"/>
                <w:rFonts w:ascii="Roboto Slab" w:hAnsi="Roboto Slab" w:cs="Roboto Slab"/>
                <w:b w:val="0"/>
                <w:bCs w:val="0"/>
                <w:color w:val="000000"/>
              </w:rPr>
              <w:t>Experience of line mana</w:t>
            </w:r>
            <w:r>
              <w:rPr>
                <w:rStyle w:val="Strong"/>
                <w:rFonts w:ascii="Roboto Slab" w:hAnsi="Roboto Slab" w:cs="Roboto Slab"/>
                <w:b w:val="0"/>
                <w:bCs w:val="0"/>
                <w:color w:val="000000"/>
              </w:rPr>
              <w:t xml:space="preserve">gement. </w:t>
            </w:r>
          </w:p>
          <w:p w14:paraId="2CD025F5" w14:textId="20D09B36"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Experience of marketing metrics analysis, evaluating and reporting.</w:t>
            </w:r>
          </w:p>
          <w:p w14:paraId="484CE452" w14:textId="569769B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Ability to analyse sector-specific information from a variety of sources and translate into a report format.</w:t>
            </w:r>
          </w:p>
          <w:p w14:paraId="48E00018"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Awareness of third sector marketing and communications complexities.</w:t>
            </w:r>
          </w:p>
          <w:p w14:paraId="54707E8C"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Experience of creating multimedia communications campaigns.</w:t>
            </w:r>
          </w:p>
          <w:p w14:paraId="7AB394ED"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lastRenderedPageBreak/>
              <w:t>Experience of developing and managing digital channels including websites and a variety of social media platforms.</w:t>
            </w:r>
          </w:p>
          <w:p w14:paraId="566540A8" w14:textId="77777777" w:rsidR="00D36166" w:rsidRPr="00D36166" w:rsidRDefault="00D36166" w:rsidP="00D36166">
            <w:pPr>
              <w:pStyle w:val="ListParagraph"/>
              <w:numPr>
                <w:ilvl w:val="0"/>
                <w:numId w:val="43"/>
              </w:numPr>
              <w:spacing w:after="60" w:line="240" w:lineRule="auto"/>
              <w:contextualSpacing w:val="0"/>
              <w:rPr>
                <w:rFonts w:ascii="Roboto Slab" w:hAnsi="Roboto Slab" w:cs="Roboto Slab"/>
                <w:b/>
                <w:bCs/>
              </w:rPr>
            </w:pPr>
            <w:r w:rsidRPr="00144365">
              <w:rPr>
                <w:rFonts w:ascii="Roboto Slab" w:hAnsi="Roboto Slab" w:cs="Roboto Slab"/>
                <w:color w:val="000000"/>
              </w:rPr>
              <w:t>Experience of briefing and managing external design, web and</w:t>
            </w:r>
            <w:r w:rsidRPr="00144365">
              <w:rPr>
                <w:rStyle w:val="apple-converted-space"/>
                <w:rFonts w:ascii="Roboto Slab" w:hAnsi="Roboto Slab" w:cs="Roboto Slab"/>
                <w:color w:val="000000"/>
              </w:rPr>
              <w:t> </w:t>
            </w:r>
            <w:r w:rsidRPr="00D36166">
              <w:rPr>
                <w:rStyle w:val="Strong"/>
                <w:rFonts w:ascii="Roboto Slab" w:hAnsi="Roboto Slab" w:cs="Roboto Slab"/>
                <w:b w:val="0"/>
                <w:bCs w:val="0"/>
                <w:color w:val="000000"/>
              </w:rPr>
              <w:t>marketing agencies and suppliers</w:t>
            </w:r>
            <w:r w:rsidRPr="00D36166">
              <w:rPr>
                <w:rFonts w:ascii="Roboto Slab" w:hAnsi="Roboto Slab" w:cs="Roboto Slab"/>
                <w:b/>
                <w:bCs/>
                <w:color w:val="000000"/>
              </w:rPr>
              <w:t>.</w:t>
            </w:r>
          </w:p>
          <w:p w14:paraId="7CD4FB29" w14:textId="3E6FEC3B" w:rsidR="00D36166" w:rsidRPr="00D36166" w:rsidRDefault="00D36166" w:rsidP="00D36166">
            <w:pPr>
              <w:pStyle w:val="ListParagraph"/>
              <w:numPr>
                <w:ilvl w:val="0"/>
                <w:numId w:val="43"/>
              </w:numPr>
              <w:spacing w:after="60" w:line="240" w:lineRule="auto"/>
              <w:contextualSpacing w:val="0"/>
              <w:rPr>
                <w:rFonts w:ascii="Roboto Slab" w:hAnsi="Roboto Slab" w:cs="Roboto Slab"/>
              </w:rPr>
            </w:pPr>
            <w:r w:rsidRPr="00D36166">
              <w:rPr>
                <w:rStyle w:val="Strong"/>
                <w:rFonts w:ascii="Roboto Slab" w:hAnsi="Roboto Slab" w:cs="Roboto Slab"/>
                <w:b w:val="0"/>
                <w:bCs w:val="0"/>
                <w:color w:val="000000"/>
              </w:rPr>
              <w:t>Experience of overseeing or delivering paid digital advertising (e.g. Meta, Google, TikTok ads).</w:t>
            </w:r>
          </w:p>
        </w:tc>
        <w:tc>
          <w:tcPr>
            <w:tcW w:w="4110" w:type="dxa"/>
          </w:tcPr>
          <w:p w14:paraId="77F9424F"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lastRenderedPageBreak/>
              <w:t>Knowledge of the NHS or charity sector communications environment.</w:t>
            </w:r>
          </w:p>
          <w:p w14:paraId="3071D134"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Good knowledge of GDPR.</w:t>
            </w:r>
          </w:p>
          <w:p w14:paraId="18E7BA62" w14:textId="77777777" w:rsidR="00D36166"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Graphic design skills.</w:t>
            </w:r>
          </w:p>
          <w:p w14:paraId="11B444F7" w14:textId="1C3E30ED" w:rsidR="00D36166" w:rsidRPr="00D36166" w:rsidRDefault="00D36166" w:rsidP="00D36166">
            <w:pPr>
              <w:pStyle w:val="ListParagraph"/>
              <w:numPr>
                <w:ilvl w:val="0"/>
                <w:numId w:val="43"/>
              </w:numPr>
              <w:spacing w:after="60" w:line="240" w:lineRule="auto"/>
              <w:contextualSpacing w:val="0"/>
              <w:rPr>
                <w:rFonts w:ascii="Roboto Slab" w:hAnsi="Roboto Slab" w:cs="Roboto Slab"/>
              </w:rPr>
            </w:pPr>
            <w:r w:rsidRPr="00D36166">
              <w:rPr>
                <w:rStyle w:val="Strong"/>
                <w:rFonts w:ascii="Roboto Slab" w:hAnsi="Roboto Slab" w:cs="Roboto Slab"/>
                <w:b w:val="0"/>
                <w:bCs w:val="0"/>
                <w:color w:val="000000"/>
              </w:rPr>
              <w:t>Experience of using or implementing a CRM system.</w:t>
            </w:r>
          </w:p>
        </w:tc>
        <w:tc>
          <w:tcPr>
            <w:tcW w:w="1903" w:type="dxa"/>
          </w:tcPr>
          <w:p w14:paraId="4BC66EF4" w14:textId="317772D1" w:rsidR="00D36166" w:rsidRPr="006A0860" w:rsidRDefault="00D36166" w:rsidP="00D36166">
            <w:pPr>
              <w:rPr>
                <w:rFonts w:ascii="Roboto Slab" w:hAnsi="Roboto Slab" w:cs="Roboto Slab"/>
                <w:sz w:val="22"/>
                <w:szCs w:val="22"/>
              </w:rPr>
            </w:pPr>
            <w:r w:rsidRPr="00144365">
              <w:rPr>
                <w:rFonts w:ascii="Roboto Slab" w:hAnsi="Roboto Slab" w:cs="Roboto Slab"/>
                <w:sz w:val="22"/>
                <w:szCs w:val="22"/>
              </w:rPr>
              <w:t>A, I</w:t>
            </w:r>
          </w:p>
        </w:tc>
      </w:tr>
      <w:tr w:rsidR="00D36166" w:rsidRPr="006A0860" w14:paraId="128A52E1" w14:textId="77777777" w:rsidTr="00324B3D">
        <w:trPr>
          <w:trHeight w:val="274"/>
        </w:trPr>
        <w:tc>
          <w:tcPr>
            <w:tcW w:w="3507" w:type="dxa"/>
          </w:tcPr>
          <w:p w14:paraId="61108905" w14:textId="77777777" w:rsidR="00D36166" w:rsidRPr="006A0860" w:rsidRDefault="00D36166" w:rsidP="00D36166">
            <w:pPr>
              <w:rPr>
                <w:rFonts w:ascii="Roboto Slab" w:hAnsi="Roboto Slab" w:cs="Roboto Slab"/>
                <w:b/>
                <w:sz w:val="22"/>
                <w:szCs w:val="22"/>
              </w:rPr>
            </w:pPr>
            <w:r w:rsidRPr="006A0860">
              <w:rPr>
                <w:rFonts w:ascii="Roboto Slab" w:hAnsi="Roboto Slab" w:cs="Roboto Slab"/>
                <w:b/>
                <w:sz w:val="22"/>
                <w:szCs w:val="22"/>
              </w:rPr>
              <w:t>Personal skills and attributes</w:t>
            </w:r>
          </w:p>
          <w:p w14:paraId="526565C6" w14:textId="77777777" w:rsidR="00D36166" w:rsidRPr="006A0860" w:rsidRDefault="00D36166" w:rsidP="00D36166">
            <w:pPr>
              <w:rPr>
                <w:rFonts w:ascii="Roboto Slab" w:hAnsi="Roboto Slab" w:cs="Roboto Slab"/>
                <w:b/>
                <w:sz w:val="22"/>
                <w:szCs w:val="22"/>
              </w:rPr>
            </w:pPr>
          </w:p>
          <w:p w14:paraId="16FE386C" w14:textId="77777777" w:rsidR="00D36166" w:rsidRPr="006A0860" w:rsidRDefault="00D36166" w:rsidP="00D36166">
            <w:pPr>
              <w:rPr>
                <w:rFonts w:ascii="Roboto Slab" w:hAnsi="Roboto Slab" w:cs="Roboto Slab"/>
                <w:b/>
                <w:sz w:val="22"/>
                <w:szCs w:val="22"/>
              </w:rPr>
            </w:pPr>
          </w:p>
          <w:p w14:paraId="31C73265" w14:textId="77777777" w:rsidR="00D36166" w:rsidRPr="006A0860" w:rsidRDefault="00D36166" w:rsidP="00D36166">
            <w:pPr>
              <w:rPr>
                <w:rFonts w:ascii="Roboto Slab" w:hAnsi="Roboto Slab" w:cs="Roboto Slab"/>
                <w:b/>
                <w:sz w:val="22"/>
                <w:szCs w:val="22"/>
              </w:rPr>
            </w:pPr>
          </w:p>
          <w:p w14:paraId="41E51825" w14:textId="77777777" w:rsidR="00D36166" w:rsidRPr="006A0860" w:rsidRDefault="00D36166" w:rsidP="00D36166">
            <w:pPr>
              <w:rPr>
                <w:rFonts w:ascii="Roboto Slab" w:hAnsi="Roboto Slab" w:cs="Roboto Slab"/>
                <w:b/>
                <w:sz w:val="22"/>
                <w:szCs w:val="22"/>
              </w:rPr>
            </w:pPr>
          </w:p>
          <w:p w14:paraId="0CDC19E9" w14:textId="77777777" w:rsidR="00D36166" w:rsidRPr="006A0860" w:rsidRDefault="00D36166" w:rsidP="00D36166">
            <w:pPr>
              <w:rPr>
                <w:rFonts w:ascii="Roboto Slab" w:hAnsi="Roboto Slab" w:cs="Roboto Slab"/>
                <w:b/>
                <w:sz w:val="22"/>
                <w:szCs w:val="22"/>
              </w:rPr>
            </w:pPr>
          </w:p>
        </w:tc>
        <w:tc>
          <w:tcPr>
            <w:tcW w:w="4965" w:type="dxa"/>
          </w:tcPr>
          <w:p w14:paraId="4C438AD3"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Excellent organisational skills. Ability to manage a complex workload and prioritise effectively. Ability to work calmly and methodically when under pressure.</w:t>
            </w:r>
          </w:p>
          <w:p w14:paraId="5631A953"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Advanced IT skills.</w:t>
            </w:r>
          </w:p>
          <w:p w14:paraId="4A39CBD7"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Self-starter with proven ability to use initiative.</w:t>
            </w:r>
          </w:p>
          <w:p w14:paraId="264DC628"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Creative thinking skills with the ability to spot opportunities for innovation and growth.</w:t>
            </w:r>
          </w:p>
          <w:p w14:paraId="10B7B836"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High levels of accuracy in writing and proof reading.</w:t>
            </w:r>
          </w:p>
          <w:p w14:paraId="7322B4A0"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Strong presentation and interpersonal skills.</w:t>
            </w:r>
          </w:p>
          <w:p w14:paraId="15784322"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Proficient at working to deadlines.</w:t>
            </w:r>
          </w:p>
          <w:p w14:paraId="41B41D22"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Listens to and shares information, opinions and ideas.</w:t>
            </w:r>
          </w:p>
          <w:p w14:paraId="35CE7A84"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Communicates in a range of effective approaches tailored to audience needs.</w:t>
            </w:r>
          </w:p>
          <w:p w14:paraId="4D3EF9A3"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lastRenderedPageBreak/>
              <w:t>Understands stakeholder needs and responds appropriately.</w:t>
            </w:r>
          </w:p>
          <w:p w14:paraId="03FBBA56" w14:textId="77777777" w:rsidR="00D36166" w:rsidRPr="00144365"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Passion to provide a gold-standard supporter experience.</w:t>
            </w:r>
          </w:p>
          <w:p w14:paraId="3176E5A3" w14:textId="77777777" w:rsidR="00D36166" w:rsidRDefault="00D36166" w:rsidP="00D36166">
            <w:pPr>
              <w:pStyle w:val="ListParagraph"/>
              <w:numPr>
                <w:ilvl w:val="0"/>
                <w:numId w:val="43"/>
              </w:numPr>
              <w:spacing w:after="60" w:line="240" w:lineRule="auto"/>
              <w:contextualSpacing w:val="0"/>
              <w:rPr>
                <w:rFonts w:ascii="Roboto Slab" w:hAnsi="Roboto Slab" w:cs="Roboto Slab"/>
              </w:rPr>
            </w:pPr>
            <w:r w:rsidRPr="00144365">
              <w:rPr>
                <w:rFonts w:ascii="Roboto Slab" w:hAnsi="Roboto Slab" w:cs="Roboto Slab"/>
              </w:rPr>
              <w:t>Willingness to participate in training and professional development.</w:t>
            </w:r>
          </w:p>
          <w:p w14:paraId="72DACAA5" w14:textId="0EB78506" w:rsidR="00D36166" w:rsidRPr="00D36166" w:rsidRDefault="00D36166" w:rsidP="00D36166">
            <w:pPr>
              <w:pStyle w:val="ListParagraph"/>
              <w:numPr>
                <w:ilvl w:val="0"/>
                <w:numId w:val="43"/>
              </w:numPr>
              <w:spacing w:after="60" w:line="240" w:lineRule="auto"/>
              <w:contextualSpacing w:val="0"/>
              <w:rPr>
                <w:rFonts w:ascii="Roboto Slab" w:hAnsi="Roboto Slab" w:cs="Roboto Slab"/>
              </w:rPr>
            </w:pPr>
            <w:r w:rsidRPr="00D36166">
              <w:rPr>
                <w:rFonts w:ascii="Roboto Slab" w:hAnsi="Roboto Slab" w:cs="Roboto Slab"/>
              </w:rPr>
              <w:t>Flexibility around work location and hours.</w:t>
            </w:r>
          </w:p>
        </w:tc>
        <w:tc>
          <w:tcPr>
            <w:tcW w:w="4110" w:type="dxa"/>
          </w:tcPr>
          <w:p w14:paraId="4E9D1553" w14:textId="77777777" w:rsidR="00D36166" w:rsidRPr="006A0860" w:rsidRDefault="00D36166" w:rsidP="00D36166">
            <w:pPr>
              <w:tabs>
                <w:tab w:val="left" w:pos="2592"/>
              </w:tabs>
              <w:ind w:left="720"/>
              <w:rPr>
                <w:rFonts w:ascii="Roboto Slab" w:hAnsi="Roboto Slab" w:cs="Roboto Slab"/>
                <w:sz w:val="22"/>
                <w:szCs w:val="22"/>
              </w:rPr>
            </w:pPr>
          </w:p>
        </w:tc>
        <w:tc>
          <w:tcPr>
            <w:tcW w:w="1903" w:type="dxa"/>
          </w:tcPr>
          <w:p w14:paraId="7B47F4E1" w14:textId="70B1A335" w:rsidR="00D36166" w:rsidRPr="006A0860" w:rsidRDefault="00D36166" w:rsidP="00D36166">
            <w:pPr>
              <w:rPr>
                <w:rFonts w:ascii="Roboto Slab" w:hAnsi="Roboto Slab" w:cs="Roboto Slab"/>
                <w:sz w:val="22"/>
                <w:szCs w:val="22"/>
              </w:rPr>
            </w:pPr>
            <w:r w:rsidRPr="00144365">
              <w:rPr>
                <w:rFonts w:ascii="Roboto Slab" w:hAnsi="Roboto Slab" w:cs="Roboto Slab"/>
                <w:sz w:val="22"/>
                <w:szCs w:val="22"/>
              </w:rPr>
              <w:t>A, I, T.</w:t>
            </w:r>
          </w:p>
        </w:tc>
      </w:tr>
    </w:tbl>
    <w:p w14:paraId="5F9A2DDF" w14:textId="77777777" w:rsidR="00FF5174" w:rsidRPr="006A0860" w:rsidRDefault="00FF5174" w:rsidP="00FF5174">
      <w:pPr>
        <w:rPr>
          <w:rFonts w:ascii="Roboto Slab" w:hAnsi="Roboto Slab" w:cs="Roboto Slab"/>
          <w:b/>
          <w:sz w:val="22"/>
          <w:szCs w:val="22"/>
        </w:rPr>
      </w:pPr>
    </w:p>
    <w:p w14:paraId="38DE9D54" w14:textId="77777777" w:rsidR="00892918" w:rsidRDefault="00FF5174" w:rsidP="00A2733F">
      <w:pPr>
        <w:rPr>
          <w:rFonts w:ascii="Roboto Slab" w:eastAsia="Calibri" w:hAnsi="Roboto Slab" w:cs="Roboto Slab"/>
          <w:b/>
          <w:bCs/>
          <w:sz w:val="22"/>
          <w:szCs w:val="22"/>
          <w:lang w:eastAsia="en-US"/>
        </w:rPr>
      </w:pPr>
      <w:r w:rsidRPr="00AC0650">
        <w:rPr>
          <w:rFonts w:ascii="Roboto Slab" w:eastAsia="Calibri" w:hAnsi="Roboto Slab" w:cs="Roboto Slab"/>
          <w:b/>
          <w:bCs/>
          <w:sz w:val="22"/>
          <w:szCs w:val="22"/>
          <w:lang w:eastAsia="en-US"/>
        </w:rPr>
        <w:t>A= Application form                      I=Interview                           T=Test                     C=Certificate</w:t>
      </w:r>
    </w:p>
    <w:p w14:paraId="4F4666C6" w14:textId="77777777" w:rsidR="00892918" w:rsidRDefault="00892918" w:rsidP="00A2733F">
      <w:pPr>
        <w:rPr>
          <w:rFonts w:ascii="Roboto Slab" w:eastAsia="Calibri" w:hAnsi="Roboto Slab" w:cs="Roboto Slab"/>
          <w:b/>
          <w:bCs/>
          <w:sz w:val="22"/>
          <w:szCs w:val="22"/>
          <w:lang w:eastAsia="en-US"/>
        </w:rPr>
      </w:pPr>
    </w:p>
    <w:p w14:paraId="5AE189CD" w14:textId="77777777" w:rsidR="00892918" w:rsidRDefault="00892918" w:rsidP="00A2733F">
      <w:pPr>
        <w:rPr>
          <w:rFonts w:ascii="Roboto Slab" w:eastAsia="Calibri" w:hAnsi="Roboto Slab" w:cs="Roboto Slab"/>
          <w:b/>
          <w:bCs/>
          <w:sz w:val="22"/>
          <w:szCs w:val="22"/>
          <w:lang w:eastAsia="en-US"/>
        </w:rPr>
      </w:pPr>
    </w:p>
    <w:p w14:paraId="19706F71" w14:textId="77777777" w:rsidR="00892918" w:rsidRDefault="00892918" w:rsidP="00A2733F">
      <w:pPr>
        <w:rPr>
          <w:rFonts w:ascii="Roboto Slab" w:eastAsia="Calibri" w:hAnsi="Roboto Slab" w:cs="Roboto Slab"/>
          <w:b/>
          <w:bCs/>
          <w:sz w:val="22"/>
          <w:szCs w:val="22"/>
          <w:lang w:eastAsia="en-US"/>
        </w:rPr>
      </w:pPr>
    </w:p>
    <w:p w14:paraId="09700018" w14:textId="77777777" w:rsidR="00892918" w:rsidRDefault="00892918" w:rsidP="00A2733F">
      <w:pPr>
        <w:rPr>
          <w:rFonts w:ascii="Roboto Slab" w:eastAsia="Calibri" w:hAnsi="Roboto Slab" w:cs="Roboto Slab"/>
          <w:b/>
          <w:bCs/>
          <w:sz w:val="22"/>
          <w:szCs w:val="22"/>
          <w:lang w:eastAsia="en-US"/>
        </w:rPr>
      </w:pPr>
    </w:p>
    <w:p w14:paraId="28C05B7B" w14:textId="77777777" w:rsidR="00FF5174" w:rsidRPr="00AC0650" w:rsidRDefault="00A2733F" w:rsidP="00A2733F">
      <w:pPr>
        <w:rPr>
          <w:rFonts w:ascii="Roboto Slab" w:eastAsia="Calibri" w:hAnsi="Roboto Slab" w:cs="Roboto Slab"/>
          <w:b/>
          <w:bCs/>
          <w:sz w:val="22"/>
          <w:szCs w:val="22"/>
          <w:lang w:eastAsia="en-US"/>
        </w:rPr>
      </w:pPr>
      <w:r w:rsidRPr="00AC0650">
        <w:rPr>
          <w:rFonts w:ascii="Roboto Slab" w:eastAsia="Calibri" w:hAnsi="Roboto Slab" w:cs="Roboto Slab"/>
          <w:b/>
          <w:bCs/>
          <w:sz w:val="22"/>
          <w:szCs w:val="22"/>
          <w:lang w:eastAsia="en-US"/>
        </w:rPr>
        <w:t xml:space="preserve"> </w:t>
      </w:r>
    </w:p>
    <w:sectPr w:rsidR="00FF5174" w:rsidRPr="00AC0650" w:rsidSect="00FF5174">
      <w:pgSz w:w="16838" w:h="11906" w:orient="landscape"/>
      <w:pgMar w:top="1134" w:right="540"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66018" w14:textId="77777777" w:rsidR="009C4065" w:rsidRDefault="009C4065">
      <w:r>
        <w:separator/>
      </w:r>
    </w:p>
  </w:endnote>
  <w:endnote w:type="continuationSeparator" w:id="0">
    <w:p w14:paraId="36D01F4B" w14:textId="77777777" w:rsidR="009C4065" w:rsidRDefault="009C4065">
      <w:r>
        <w:continuationSeparator/>
      </w:r>
    </w:p>
  </w:endnote>
  <w:endnote w:type="continuationNotice" w:id="1">
    <w:p w14:paraId="550A8C3E" w14:textId="77777777" w:rsidR="009C4065" w:rsidRDefault="009C40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Slab">
    <w:panose1 w:val="00000000000000000000"/>
    <w:charset w:val="00"/>
    <w:family w:val="auto"/>
    <w:pitch w:val="variable"/>
    <w:sig w:usb0="000004FF" w:usb1="8000405F" w:usb2="00000022"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AD9E" w14:textId="77777777" w:rsidR="00BE2880" w:rsidRDefault="00BE2880" w:rsidP="004540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4F75">
      <w:rPr>
        <w:rStyle w:val="PageNumber"/>
        <w:noProof/>
      </w:rPr>
      <w:t>1</w:t>
    </w:r>
    <w:r>
      <w:rPr>
        <w:rStyle w:val="PageNumber"/>
      </w:rPr>
      <w:fldChar w:fldCharType="end"/>
    </w:r>
  </w:p>
  <w:p w14:paraId="59337DAF" w14:textId="77777777" w:rsidR="00BE2880" w:rsidRDefault="00BE2880" w:rsidP="00327A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B4CD" w14:textId="5D5E7B29" w:rsidR="00BE2880" w:rsidRPr="00327ADC" w:rsidRDefault="00BE2880" w:rsidP="004540EC">
    <w:pPr>
      <w:pStyle w:val="Footer"/>
      <w:framePr w:wrap="around" w:vAnchor="text" w:hAnchor="margin" w:xAlign="right" w:y="1"/>
      <w:rPr>
        <w:rStyle w:val="PageNumber"/>
        <w:rFonts w:ascii="Helvetica" w:hAnsi="Helvetica"/>
      </w:rPr>
    </w:pPr>
    <w:r w:rsidRPr="00327ADC">
      <w:rPr>
        <w:rStyle w:val="PageNumber"/>
        <w:rFonts w:ascii="Helvetica" w:hAnsi="Helvetica"/>
      </w:rPr>
      <w:fldChar w:fldCharType="begin"/>
    </w:r>
    <w:r w:rsidRPr="00327ADC">
      <w:rPr>
        <w:rStyle w:val="PageNumber"/>
        <w:rFonts w:ascii="Helvetica" w:hAnsi="Helvetica"/>
      </w:rPr>
      <w:instrText xml:space="preserve">PAGE  </w:instrText>
    </w:r>
    <w:r w:rsidRPr="00327ADC">
      <w:rPr>
        <w:rStyle w:val="PageNumber"/>
        <w:rFonts w:ascii="Helvetica" w:hAnsi="Helvetica"/>
      </w:rPr>
      <w:fldChar w:fldCharType="separate"/>
    </w:r>
    <w:r w:rsidR="008B77E3">
      <w:rPr>
        <w:rStyle w:val="PageNumber"/>
        <w:rFonts w:ascii="Helvetica" w:hAnsi="Helvetica"/>
        <w:noProof/>
      </w:rPr>
      <w:t>3</w:t>
    </w:r>
    <w:r w:rsidRPr="00327ADC">
      <w:rPr>
        <w:rStyle w:val="PageNumber"/>
        <w:rFonts w:ascii="Helvetica" w:hAnsi="Helvetica"/>
      </w:rPr>
      <w:fldChar w:fldCharType="end"/>
    </w:r>
  </w:p>
  <w:p w14:paraId="75CBE47A" w14:textId="73D6853A" w:rsidR="00BE2880" w:rsidRPr="00252AB9" w:rsidRDefault="00D36166" w:rsidP="00BD6F58">
    <w:pPr>
      <w:pStyle w:val="Footer"/>
      <w:ind w:right="360"/>
      <w:rPr>
        <w:rFonts w:ascii="Arial" w:hAnsi="Arial" w:cs="Arial"/>
        <w:sz w:val="20"/>
        <w:szCs w:val="20"/>
      </w:rPr>
    </w:pPr>
    <w:r>
      <w:rPr>
        <w:rFonts w:ascii="Arial" w:hAnsi="Arial" w:cs="Arial"/>
        <w:noProof/>
        <w:sz w:val="20"/>
        <w:szCs w:val="20"/>
      </w:rPr>
      <w:drawing>
        <wp:anchor distT="0" distB="0" distL="114300" distR="114300" simplePos="0" relativeHeight="251663360" behindDoc="1" locked="0" layoutInCell="1" allowOverlap="1" wp14:anchorId="3D7FFE1C" wp14:editId="017C5817">
          <wp:simplePos x="0" y="0"/>
          <wp:positionH relativeFrom="margin">
            <wp:posOffset>1471961</wp:posOffset>
          </wp:positionH>
          <wp:positionV relativeFrom="margin">
            <wp:posOffset>9010185</wp:posOffset>
          </wp:positionV>
          <wp:extent cx="3399239" cy="603250"/>
          <wp:effectExtent l="0" t="0" r="4445" b="0"/>
          <wp:wrapSquare wrapText="bothSides"/>
          <wp:docPr id="27091927" name="Picture 27091927"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85D13">
      <w:rPr>
        <w:rFonts w:ascii="Arial" w:hAnsi="Arial" w:cs="Arial"/>
        <w:sz w:val="20"/>
        <w:szCs w:val="20"/>
      </w:rPr>
      <w:t>October</w:t>
    </w:r>
    <w:r w:rsidR="00BD6F58">
      <w:rPr>
        <w:rFonts w:ascii="Arial" w:hAnsi="Arial" w:cs="Arial"/>
        <w:sz w:val="20"/>
        <w:szCs w:val="20"/>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A5C31" w14:textId="77777777" w:rsidR="00F74F75" w:rsidRDefault="00892918" w:rsidP="00F74F75">
    <w:pPr>
      <w:pStyle w:val="Footer"/>
      <w:jc w:val="center"/>
    </w:pPr>
    <w:r>
      <w:rPr>
        <w:rFonts w:ascii="Arial" w:hAnsi="Arial" w:cs="Arial"/>
        <w:noProof/>
        <w:sz w:val="20"/>
        <w:szCs w:val="20"/>
      </w:rPr>
      <w:drawing>
        <wp:anchor distT="0" distB="0" distL="114300" distR="114300" simplePos="0" relativeHeight="251660288" behindDoc="1" locked="0" layoutInCell="1" allowOverlap="1" wp14:anchorId="35DC055B" wp14:editId="63A1A524">
          <wp:simplePos x="0" y="0"/>
          <wp:positionH relativeFrom="margin">
            <wp:posOffset>1360170</wp:posOffset>
          </wp:positionH>
          <wp:positionV relativeFrom="paragraph">
            <wp:posOffset>-197159</wp:posOffset>
          </wp:positionV>
          <wp:extent cx="3399239" cy="603250"/>
          <wp:effectExtent l="0" t="0" r="0" b="6350"/>
          <wp:wrapNone/>
          <wp:docPr id="680169640" name="Picture 680169640"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02F96" w14:textId="77777777" w:rsidR="009C4065" w:rsidRDefault="009C4065">
      <w:r>
        <w:separator/>
      </w:r>
    </w:p>
  </w:footnote>
  <w:footnote w:type="continuationSeparator" w:id="0">
    <w:p w14:paraId="1D60CBDC" w14:textId="77777777" w:rsidR="009C4065" w:rsidRDefault="009C4065">
      <w:r>
        <w:continuationSeparator/>
      </w:r>
    </w:p>
  </w:footnote>
  <w:footnote w:type="continuationNotice" w:id="1">
    <w:p w14:paraId="4268C962" w14:textId="77777777" w:rsidR="009C4065" w:rsidRDefault="009C40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B72E7" w14:textId="668641D0" w:rsidR="00601F44" w:rsidRDefault="00601F44" w:rsidP="00601F44">
    <w:pPr>
      <w:pStyle w:val="Header"/>
      <w:jc w:val="right"/>
    </w:pPr>
    <w:r>
      <w:rPr>
        <w:noProof/>
      </w:rPr>
      <w:drawing>
        <wp:anchor distT="0" distB="0" distL="114300" distR="114300" simplePos="0" relativeHeight="251661312" behindDoc="0" locked="0" layoutInCell="1" allowOverlap="1" wp14:anchorId="241B4E46" wp14:editId="21E19CB3">
          <wp:simplePos x="0" y="0"/>
          <wp:positionH relativeFrom="margin">
            <wp:posOffset>6921191</wp:posOffset>
          </wp:positionH>
          <wp:positionV relativeFrom="margin">
            <wp:posOffset>-423746</wp:posOffset>
          </wp:positionV>
          <wp:extent cx="2880360" cy="687091"/>
          <wp:effectExtent l="0" t="0" r="2540" b="0"/>
          <wp:wrapSquare wrapText="bothSides"/>
          <wp:docPr id="95462501" name="Picture 9546250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80360" cy="68709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8FB6" w14:textId="77777777" w:rsidR="00252AB9" w:rsidRDefault="00967677" w:rsidP="00967677">
    <w:pPr>
      <w:pStyle w:val="Header"/>
      <w:jc w:val="right"/>
    </w:pPr>
    <w:r>
      <w:rPr>
        <w:noProof/>
      </w:rPr>
      <w:drawing>
        <wp:inline distT="0" distB="0" distL="0" distR="0" wp14:anchorId="377B4367" wp14:editId="0ED5A9B4">
          <wp:extent cx="2880360" cy="687091"/>
          <wp:effectExtent l="0" t="0" r="0" b="0"/>
          <wp:docPr id="1547242450" name="Picture 154724245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52580" cy="7043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104"/>
    <w:multiLevelType w:val="hybridMultilevel"/>
    <w:tmpl w:val="C9A0AF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292B4A"/>
    <w:multiLevelType w:val="hybridMultilevel"/>
    <w:tmpl w:val="984637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B0EB7"/>
    <w:multiLevelType w:val="hybridMultilevel"/>
    <w:tmpl w:val="E6F02270"/>
    <w:lvl w:ilvl="0" w:tplc="BA0E4A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8E1060"/>
    <w:multiLevelType w:val="hybridMultilevel"/>
    <w:tmpl w:val="DCFC4542"/>
    <w:lvl w:ilvl="0" w:tplc="1D2A4D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597ED8"/>
    <w:multiLevelType w:val="multilevel"/>
    <w:tmpl w:val="FF72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83FE0"/>
    <w:multiLevelType w:val="hybridMultilevel"/>
    <w:tmpl w:val="856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865BB"/>
    <w:multiLevelType w:val="multilevel"/>
    <w:tmpl w:val="1DA8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212372"/>
    <w:multiLevelType w:val="hybridMultilevel"/>
    <w:tmpl w:val="7F3ED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17F07"/>
    <w:multiLevelType w:val="hybridMultilevel"/>
    <w:tmpl w:val="BFDE3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166CB4"/>
    <w:multiLevelType w:val="hybridMultilevel"/>
    <w:tmpl w:val="4BAA3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133CCF"/>
    <w:multiLevelType w:val="hybridMultilevel"/>
    <w:tmpl w:val="BF52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EA4B65"/>
    <w:multiLevelType w:val="hybridMultilevel"/>
    <w:tmpl w:val="2C92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B92E62"/>
    <w:multiLevelType w:val="hybridMultilevel"/>
    <w:tmpl w:val="BB08B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870E2E"/>
    <w:multiLevelType w:val="hybridMultilevel"/>
    <w:tmpl w:val="5DB67BC8"/>
    <w:lvl w:ilvl="0" w:tplc="97F412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7D2575"/>
    <w:multiLevelType w:val="hybridMultilevel"/>
    <w:tmpl w:val="BBF43514"/>
    <w:lvl w:ilvl="0" w:tplc="63D66C2E">
      <w:start w:val="12"/>
      <w:numFmt w:val="bullet"/>
      <w:lvlText w:val="-"/>
      <w:lvlJc w:val="left"/>
      <w:pPr>
        <w:ind w:left="720" w:hanging="360"/>
      </w:pPr>
      <w:rPr>
        <w:rFonts w:ascii="Roboto Slab" w:eastAsia="Times New Roman" w:hAnsi="Roboto Slab" w:cs="Roboto Slab"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0213DE"/>
    <w:multiLevelType w:val="hybridMultilevel"/>
    <w:tmpl w:val="07C6A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1950107"/>
    <w:multiLevelType w:val="hybridMultilevel"/>
    <w:tmpl w:val="B2304E28"/>
    <w:lvl w:ilvl="0" w:tplc="08090001">
      <w:start w:val="1"/>
      <w:numFmt w:val="bullet"/>
      <w:lvlText w:val=""/>
      <w:lvlJc w:val="left"/>
      <w:pPr>
        <w:ind w:left="2205" w:hanging="360"/>
      </w:pPr>
      <w:rPr>
        <w:rFonts w:ascii="Symbol" w:hAnsi="Symbol" w:hint="default"/>
      </w:rPr>
    </w:lvl>
    <w:lvl w:ilvl="1" w:tplc="08090003">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7" w15:restartNumberingAfterBreak="0">
    <w:nsid w:val="22096466"/>
    <w:multiLevelType w:val="hybridMultilevel"/>
    <w:tmpl w:val="D7160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33C78B4"/>
    <w:multiLevelType w:val="hybridMultilevel"/>
    <w:tmpl w:val="A920D00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9" w15:restartNumberingAfterBreak="0">
    <w:nsid w:val="27496673"/>
    <w:multiLevelType w:val="hybridMultilevel"/>
    <w:tmpl w:val="4D308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78542E6"/>
    <w:multiLevelType w:val="hybridMultilevel"/>
    <w:tmpl w:val="CDF25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B33BD7"/>
    <w:multiLevelType w:val="hybridMultilevel"/>
    <w:tmpl w:val="73B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862AFA"/>
    <w:multiLevelType w:val="hybridMultilevel"/>
    <w:tmpl w:val="0C6E25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B37C2A"/>
    <w:multiLevelType w:val="hybridMultilevel"/>
    <w:tmpl w:val="6EBA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8D2192"/>
    <w:multiLevelType w:val="hybridMultilevel"/>
    <w:tmpl w:val="1542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C34FBA"/>
    <w:multiLevelType w:val="hybridMultilevel"/>
    <w:tmpl w:val="456E0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5B0DA9"/>
    <w:multiLevelType w:val="hybridMultilevel"/>
    <w:tmpl w:val="8CBA34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859349B"/>
    <w:multiLevelType w:val="hybridMultilevel"/>
    <w:tmpl w:val="572C9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F32ED5"/>
    <w:multiLevelType w:val="hybridMultilevel"/>
    <w:tmpl w:val="9ABA4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182F84"/>
    <w:multiLevelType w:val="hybridMultilevel"/>
    <w:tmpl w:val="A01A8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727B4C"/>
    <w:multiLevelType w:val="hybridMultilevel"/>
    <w:tmpl w:val="BC80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012932"/>
    <w:multiLevelType w:val="hybridMultilevel"/>
    <w:tmpl w:val="E4C04F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41243DA"/>
    <w:multiLevelType w:val="hybridMultilevel"/>
    <w:tmpl w:val="7444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E37B51"/>
    <w:multiLevelType w:val="hybridMultilevel"/>
    <w:tmpl w:val="2AF4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16166C"/>
    <w:multiLevelType w:val="hybridMultilevel"/>
    <w:tmpl w:val="CE226F18"/>
    <w:lvl w:ilvl="0" w:tplc="4F222C5A">
      <w:start w:val="1"/>
      <w:numFmt w:val="bullet"/>
      <w:lvlText w:val="•"/>
      <w:lvlJc w:val="left"/>
      <w:pPr>
        <w:ind w:left="360" w:hanging="260"/>
      </w:pPr>
    </w:lvl>
    <w:lvl w:ilvl="1" w:tplc="051AF4AE">
      <w:numFmt w:val="decimal"/>
      <w:lvlText w:val=""/>
      <w:lvlJc w:val="left"/>
    </w:lvl>
    <w:lvl w:ilvl="2" w:tplc="559CCE7E">
      <w:numFmt w:val="decimal"/>
      <w:lvlText w:val=""/>
      <w:lvlJc w:val="left"/>
    </w:lvl>
    <w:lvl w:ilvl="3" w:tplc="5E38E9AE">
      <w:numFmt w:val="decimal"/>
      <w:lvlText w:val=""/>
      <w:lvlJc w:val="left"/>
    </w:lvl>
    <w:lvl w:ilvl="4" w:tplc="61323C14">
      <w:numFmt w:val="decimal"/>
      <w:lvlText w:val=""/>
      <w:lvlJc w:val="left"/>
    </w:lvl>
    <w:lvl w:ilvl="5" w:tplc="2B142468">
      <w:numFmt w:val="decimal"/>
      <w:lvlText w:val=""/>
      <w:lvlJc w:val="left"/>
    </w:lvl>
    <w:lvl w:ilvl="6" w:tplc="20F6DFB8">
      <w:numFmt w:val="decimal"/>
      <w:lvlText w:val=""/>
      <w:lvlJc w:val="left"/>
    </w:lvl>
    <w:lvl w:ilvl="7" w:tplc="14EE6C2C">
      <w:numFmt w:val="decimal"/>
      <w:lvlText w:val=""/>
      <w:lvlJc w:val="left"/>
    </w:lvl>
    <w:lvl w:ilvl="8" w:tplc="73DACF74">
      <w:numFmt w:val="decimal"/>
      <w:lvlText w:val=""/>
      <w:lvlJc w:val="left"/>
    </w:lvl>
  </w:abstractNum>
  <w:abstractNum w:abstractNumId="35" w15:restartNumberingAfterBreak="0">
    <w:nsid w:val="66F93A10"/>
    <w:multiLevelType w:val="hybridMultilevel"/>
    <w:tmpl w:val="8F3A3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7D9376C"/>
    <w:multiLevelType w:val="hybridMultilevel"/>
    <w:tmpl w:val="EF0063A0"/>
    <w:lvl w:ilvl="0" w:tplc="EF008D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DC4D80"/>
    <w:multiLevelType w:val="hybridMultilevel"/>
    <w:tmpl w:val="E8A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044D54"/>
    <w:multiLevelType w:val="hybridMultilevel"/>
    <w:tmpl w:val="568CBA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8760AE6"/>
    <w:multiLevelType w:val="hybridMultilevel"/>
    <w:tmpl w:val="AF42E64A"/>
    <w:lvl w:ilvl="0" w:tplc="ED6004DE">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9C13A34"/>
    <w:multiLevelType w:val="hybridMultilevel"/>
    <w:tmpl w:val="1A40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1C050A"/>
    <w:multiLevelType w:val="hybridMultilevel"/>
    <w:tmpl w:val="096480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D102AC3"/>
    <w:multiLevelType w:val="hybridMultilevel"/>
    <w:tmpl w:val="F9D858DA"/>
    <w:lvl w:ilvl="0" w:tplc="46548128">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66454183">
    <w:abstractNumId w:val="32"/>
  </w:num>
  <w:num w:numId="2" w16cid:durableId="2114008898">
    <w:abstractNumId w:val="7"/>
  </w:num>
  <w:num w:numId="3" w16cid:durableId="1651902929">
    <w:abstractNumId w:val="29"/>
  </w:num>
  <w:num w:numId="4" w16cid:durableId="1867670721">
    <w:abstractNumId w:val="40"/>
  </w:num>
  <w:num w:numId="5" w16cid:durableId="1880362675">
    <w:abstractNumId w:val="10"/>
  </w:num>
  <w:num w:numId="6" w16cid:durableId="1910848741">
    <w:abstractNumId w:val="13"/>
  </w:num>
  <w:num w:numId="7" w16cid:durableId="1781874014">
    <w:abstractNumId w:val="36"/>
  </w:num>
  <w:num w:numId="8" w16cid:durableId="2021200326">
    <w:abstractNumId w:val="12"/>
  </w:num>
  <w:num w:numId="9" w16cid:durableId="226457910">
    <w:abstractNumId w:val="3"/>
  </w:num>
  <w:num w:numId="10" w16cid:durableId="1377004389">
    <w:abstractNumId w:val="27"/>
  </w:num>
  <w:num w:numId="11" w16cid:durableId="1070077116">
    <w:abstractNumId w:val="39"/>
  </w:num>
  <w:num w:numId="12" w16cid:durableId="807405040">
    <w:abstractNumId w:val="2"/>
  </w:num>
  <w:num w:numId="13" w16cid:durableId="151724338">
    <w:abstractNumId w:val="23"/>
  </w:num>
  <w:num w:numId="14" w16cid:durableId="717822362">
    <w:abstractNumId w:val="28"/>
  </w:num>
  <w:num w:numId="15" w16cid:durableId="1506171308">
    <w:abstractNumId w:val="11"/>
  </w:num>
  <w:num w:numId="16" w16cid:durableId="1904874030">
    <w:abstractNumId w:val="30"/>
  </w:num>
  <w:num w:numId="17" w16cid:durableId="568734880">
    <w:abstractNumId w:val="24"/>
  </w:num>
  <w:num w:numId="18" w16cid:durableId="1835098133">
    <w:abstractNumId w:val="16"/>
  </w:num>
  <w:num w:numId="19" w16cid:durableId="1526941018">
    <w:abstractNumId w:val="5"/>
  </w:num>
  <w:num w:numId="20" w16cid:durableId="1658919894">
    <w:abstractNumId w:val="14"/>
  </w:num>
  <w:num w:numId="21" w16cid:durableId="562563300">
    <w:abstractNumId w:val="19"/>
  </w:num>
  <w:num w:numId="22" w16cid:durableId="1141463928">
    <w:abstractNumId w:val="9"/>
  </w:num>
  <w:num w:numId="23" w16cid:durableId="1092434330">
    <w:abstractNumId w:val="15"/>
  </w:num>
  <w:num w:numId="24" w16cid:durableId="2043434050">
    <w:abstractNumId w:val="8"/>
  </w:num>
  <w:num w:numId="25" w16cid:durableId="906067524">
    <w:abstractNumId w:val="20"/>
  </w:num>
  <w:num w:numId="26" w16cid:durableId="621150387">
    <w:abstractNumId w:val="1"/>
  </w:num>
  <w:num w:numId="27" w16cid:durableId="1289312164">
    <w:abstractNumId w:val="22"/>
  </w:num>
  <w:num w:numId="28" w16cid:durableId="1014921670">
    <w:abstractNumId w:val="18"/>
  </w:num>
  <w:num w:numId="29" w16cid:durableId="1787964862">
    <w:abstractNumId w:val="37"/>
  </w:num>
  <w:num w:numId="30" w16cid:durableId="754548541">
    <w:abstractNumId w:val="21"/>
  </w:num>
  <w:num w:numId="31" w16cid:durableId="1513565136">
    <w:abstractNumId w:val="33"/>
  </w:num>
  <w:num w:numId="32" w16cid:durableId="437021532">
    <w:abstractNumId w:val="0"/>
  </w:num>
  <w:num w:numId="33" w16cid:durableId="403184637">
    <w:abstractNumId w:val="35"/>
  </w:num>
  <w:num w:numId="34" w16cid:durableId="258488032">
    <w:abstractNumId w:val="38"/>
  </w:num>
  <w:num w:numId="35" w16cid:durableId="1704746672">
    <w:abstractNumId w:val="31"/>
  </w:num>
  <w:num w:numId="36" w16cid:durableId="1758359558">
    <w:abstractNumId w:val="17"/>
  </w:num>
  <w:num w:numId="37" w16cid:durableId="1490900148">
    <w:abstractNumId w:val="26"/>
  </w:num>
  <w:num w:numId="38" w16cid:durableId="587619571">
    <w:abstractNumId w:val="25"/>
  </w:num>
  <w:num w:numId="39" w16cid:durableId="698625887">
    <w:abstractNumId w:val="42"/>
  </w:num>
  <w:num w:numId="40" w16cid:durableId="310405258">
    <w:abstractNumId w:val="41"/>
  </w:num>
  <w:num w:numId="41" w16cid:durableId="1826359014">
    <w:abstractNumId w:val="4"/>
  </w:num>
  <w:num w:numId="42" w16cid:durableId="1555117561">
    <w:abstractNumId w:val="6"/>
  </w:num>
  <w:num w:numId="43" w16cid:durableId="649752299">
    <w:abstractNumId w:val="34"/>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F58"/>
    <w:rsid w:val="00001403"/>
    <w:rsid w:val="00013CA4"/>
    <w:rsid w:val="00016CD9"/>
    <w:rsid w:val="00032E17"/>
    <w:rsid w:val="0004167E"/>
    <w:rsid w:val="00046CBA"/>
    <w:rsid w:val="00052056"/>
    <w:rsid w:val="00054481"/>
    <w:rsid w:val="0005521E"/>
    <w:rsid w:val="00072474"/>
    <w:rsid w:val="00082FD4"/>
    <w:rsid w:val="00084BC6"/>
    <w:rsid w:val="00086E17"/>
    <w:rsid w:val="0009118C"/>
    <w:rsid w:val="000A31A8"/>
    <w:rsid w:val="000B3444"/>
    <w:rsid w:val="000C0E43"/>
    <w:rsid w:val="000C13CE"/>
    <w:rsid w:val="000D1D11"/>
    <w:rsid w:val="000D1FF4"/>
    <w:rsid w:val="000D5F68"/>
    <w:rsid w:val="000D6A49"/>
    <w:rsid w:val="000E020A"/>
    <w:rsid w:val="000E0671"/>
    <w:rsid w:val="000E1BE6"/>
    <w:rsid w:val="000E3A42"/>
    <w:rsid w:val="000F2D10"/>
    <w:rsid w:val="00101DD5"/>
    <w:rsid w:val="00106B2B"/>
    <w:rsid w:val="00123FB1"/>
    <w:rsid w:val="001362AA"/>
    <w:rsid w:val="00165BD7"/>
    <w:rsid w:val="00176F78"/>
    <w:rsid w:val="001965A9"/>
    <w:rsid w:val="001A19B7"/>
    <w:rsid w:val="001A3E48"/>
    <w:rsid w:val="001A55CA"/>
    <w:rsid w:val="001B398C"/>
    <w:rsid w:val="001B480C"/>
    <w:rsid w:val="001B5A6E"/>
    <w:rsid w:val="001C3037"/>
    <w:rsid w:val="001D032B"/>
    <w:rsid w:val="001D2F91"/>
    <w:rsid w:val="001F4EFC"/>
    <w:rsid w:val="001F4F7E"/>
    <w:rsid w:val="00206688"/>
    <w:rsid w:val="00206C4B"/>
    <w:rsid w:val="00212F44"/>
    <w:rsid w:val="00245425"/>
    <w:rsid w:val="00252AB9"/>
    <w:rsid w:val="002640D4"/>
    <w:rsid w:val="0026430C"/>
    <w:rsid w:val="00272FAD"/>
    <w:rsid w:val="00286F88"/>
    <w:rsid w:val="002A212B"/>
    <w:rsid w:val="002A79A1"/>
    <w:rsid w:val="002A7A46"/>
    <w:rsid w:val="002A7B6A"/>
    <w:rsid w:val="002B7019"/>
    <w:rsid w:val="002B7A0E"/>
    <w:rsid w:val="002D10FF"/>
    <w:rsid w:val="002F51EA"/>
    <w:rsid w:val="002F7E88"/>
    <w:rsid w:val="003003A0"/>
    <w:rsid w:val="00300B06"/>
    <w:rsid w:val="0030178F"/>
    <w:rsid w:val="00301B20"/>
    <w:rsid w:val="0030677B"/>
    <w:rsid w:val="003118DD"/>
    <w:rsid w:val="00324B3D"/>
    <w:rsid w:val="003274D1"/>
    <w:rsid w:val="00327ADC"/>
    <w:rsid w:val="00327FFA"/>
    <w:rsid w:val="00332A4E"/>
    <w:rsid w:val="003418F8"/>
    <w:rsid w:val="00342122"/>
    <w:rsid w:val="00343E77"/>
    <w:rsid w:val="003621CE"/>
    <w:rsid w:val="003831CC"/>
    <w:rsid w:val="003901AF"/>
    <w:rsid w:val="00391AF7"/>
    <w:rsid w:val="003A0A12"/>
    <w:rsid w:val="003C17A0"/>
    <w:rsid w:val="003C66E5"/>
    <w:rsid w:val="003D00D5"/>
    <w:rsid w:val="003D29DC"/>
    <w:rsid w:val="003D57A7"/>
    <w:rsid w:val="003E462C"/>
    <w:rsid w:val="003E6E27"/>
    <w:rsid w:val="003F0DAB"/>
    <w:rsid w:val="003F58C0"/>
    <w:rsid w:val="00401347"/>
    <w:rsid w:val="004017EA"/>
    <w:rsid w:val="00405524"/>
    <w:rsid w:val="0041690B"/>
    <w:rsid w:val="004241CB"/>
    <w:rsid w:val="004540EC"/>
    <w:rsid w:val="004605CE"/>
    <w:rsid w:val="004609A2"/>
    <w:rsid w:val="00477747"/>
    <w:rsid w:val="004962E9"/>
    <w:rsid w:val="004B2F78"/>
    <w:rsid w:val="004B3D77"/>
    <w:rsid w:val="004C53F0"/>
    <w:rsid w:val="004E4CBD"/>
    <w:rsid w:val="004F5B3A"/>
    <w:rsid w:val="00502168"/>
    <w:rsid w:val="00506056"/>
    <w:rsid w:val="00506517"/>
    <w:rsid w:val="00523E73"/>
    <w:rsid w:val="00525098"/>
    <w:rsid w:val="0052522B"/>
    <w:rsid w:val="005666FC"/>
    <w:rsid w:val="00566CDE"/>
    <w:rsid w:val="005675EC"/>
    <w:rsid w:val="005743E5"/>
    <w:rsid w:val="005750C4"/>
    <w:rsid w:val="005823A0"/>
    <w:rsid w:val="00585936"/>
    <w:rsid w:val="00587CCE"/>
    <w:rsid w:val="005A35AA"/>
    <w:rsid w:val="005A381D"/>
    <w:rsid w:val="005A399A"/>
    <w:rsid w:val="005A5FCC"/>
    <w:rsid w:val="005B6AF6"/>
    <w:rsid w:val="005C4011"/>
    <w:rsid w:val="005D73AB"/>
    <w:rsid w:val="005E28AE"/>
    <w:rsid w:val="005E6540"/>
    <w:rsid w:val="005F6A16"/>
    <w:rsid w:val="00601F44"/>
    <w:rsid w:val="00621CDB"/>
    <w:rsid w:val="00626AB1"/>
    <w:rsid w:val="00630BDE"/>
    <w:rsid w:val="00650302"/>
    <w:rsid w:val="0066373A"/>
    <w:rsid w:val="006643E9"/>
    <w:rsid w:val="00672AE6"/>
    <w:rsid w:val="006777BC"/>
    <w:rsid w:val="00683113"/>
    <w:rsid w:val="00683655"/>
    <w:rsid w:val="006A0749"/>
    <w:rsid w:val="006A0860"/>
    <w:rsid w:val="006A31D9"/>
    <w:rsid w:val="006A358F"/>
    <w:rsid w:val="006C6B78"/>
    <w:rsid w:val="006D6E20"/>
    <w:rsid w:val="006E2E23"/>
    <w:rsid w:val="006E7F9C"/>
    <w:rsid w:val="006F68FE"/>
    <w:rsid w:val="006F707D"/>
    <w:rsid w:val="0071571A"/>
    <w:rsid w:val="007258FC"/>
    <w:rsid w:val="00737751"/>
    <w:rsid w:val="00740896"/>
    <w:rsid w:val="00740F5A"/>
    <w:rsid w:val="00741906"/>
    <w:rsid w:val="00745240"/>
    <w:rsid w:val="0075471E"/>
    <w:rsid w:val="007555F9"/>
    <w:rsid w:val="00766D56"/>
    <w:rsid w:val="00773DC5"/>
    <w:rsid w:val="007752C7"/>
    <w:rsid w:val="00784761"/>
    <w:rsid w:val="0079467E"/>
    <w:rsid w:val="00797F6A"/>
    <w:rsid w:val="007A29EE"/>
    <w:rsid w:val="007B0024"/>
    <w:rsid w:val="007C0C5D"/>
    <w:rsid w:val="007C1901"/>
    <w:rsid w:val="007C27CB"/>
    <w:rsid w:val="007C5C8F"/>
    <w:rsid w:val="007E0484"/>
    <w:rsid w:val="00800E97"/>
    <w:rsid w:val="00814740"/>
    <w:rsid w:val="00822B8E"/>
    <w:rsid w:val="00837732"/>
    <w:rsid w:val="008456CE"/>
    <w:rsid w:val="008508E4"/>
    <w:rsid w:val="00851273"/>
    <w:rsid w:val="00856A0C"/>
    <w:rsid w:val="00866FF5"/>
    <w:rsid w:val="00873961"/>
    <w:rsid w:val="00892918"/>
    <w:rsid w:val="00897C55"/>
    <w:rsid w:val="008B2C7F"/>
    <w:rsid w:val="008B77E3"/>
    <w:rsid w:val="008C3324"/>
    <w:rsid w:val="008C7085"/>
    <w:rsid w:val="008D0A3A"/>
    <w:rsid w:val="008D10D2"/>
    <w:rsid w:val="008D7519"/>
    <w:rsid w:val="008F2543"/>
    <w:rsid w:val="008F550A"/>
    <w:rsid w:val="008F7B4F"/>
    <w:rsid w:val="008F7D39"/>
    <w:rsid w:val="009003F7"/>
    <w:rsid w:val="009018BE"/>
    <w:rsid w:val="0091018E"/>
    <w:rsid w:val="00914FEB"/>
    <w:rsid w:val="00915286"/>
    <w:rsid w:val="0091598A"/>
    <w:rsid w:val="009159F5"/>
    <w:rsid w:val="009173C5"/>
    <w:rsid w:val="00924300"/>
    <w:rsid w:val="00927B32"/>
    <w:rsid w:val="00934EFC"/>
    <w:rsid w:val="009408DE"/>
    <w:rsid w:val="00947449"/>
    <w:rsid w:val="009555D5"/>
    <w:rsid w:val="00960BEC"/>
    <w:rsid w:val="00967677"/>
    <w:rsid w:val="00974BBA"/>
    <w:rsid w:val="00975B44"/>
    <w:rsid w:val="00976C90"/>
    <w:rsid w:val="00980FD6"/>
    <w:rsid w:val="00987B73"/>
    <w:rsid w:val="00995F45"/>
    <w:rsid w:val="009A5142"/>
    <w:rsid w:val="009A5AAF"/>
    <w:rsid w:val="009B38A0"/>
    <w:rsid w:val="009B3DBB"/>
    <w:rsid w:val="009B466D"/>
    <w:rsid w:val="009B4ACA"/>
    <w:rsid w:val="009C4065"/>
    <w:rsid w:val="009C44C2"/>
    <w:rsid w:val="009C63FD"/>
    <w:rsid w:val="009D0B33"/>
    <w:rsid w:val="009D583D"/>
    <w:rsid w:val="009E0D1D"/>
    <w:rsid w:val="009E0F10"/>
    <w:rsid w:val="009F52DD"/>
    <w:rsid w:val="009F664A"/>
    <w:rsid w:val="00A11329"/>
    <w:rsid w:val="00A125A2"/>
    <w:rsid w:val="00A13011"/>
    <w:rsid w:val="00A13D9B"/>
    <w:rsid w:val="00A2733F"/>
    <w:rsid w:val="00A33FCA"/>
    <w:rsid w:val="00A403F0"/>
    <w:rsid w:val="00A47C07"/>
    <w:rsid w:val="00A84343"/>
    <w:rsid w:val="00AB7786"/>
    <w:rsid w:val="00AC0650"/>
    <w:rsid w:val="00AC3A3B"/>
    <w:rsid w:val="00AD4375"/>
    <w:rsid w:val="00AD50E4"/>
    <w:rsid w:val="00AD7D70"/>
    <w:rsid w:val="00AE0F72"/>
    <w:rsid w:val="00AF7847"/>
    <w:rsid w:val="00B05CA7"/>
    <w:rsid w:val="00B1026A"/>
    <w:rsid w:val="00B1251D"/>
    <w:rsid w:val="00B14076"/>
    <w:rsid w:val="00B17A55"/>
    <w:rsid w:val="00B31410"/>
    <w:rsid w:val="00B32054"/>
    <w:rsid w:val="00B452CC"/>
    <w:rsid w:val="00B45D68"/>
    <w:rsid w:val="00B53456"/>
    <w:rsid w:val="00B65766"/>
    <w:rsid w:val="00B813CA"/>
    <w:rsid w:val="00B8491F"/>
    <w:rsid w:val="00B92FD2"/>
    <w:rsid w:val="00B94BE0"/>
    <w:rsid w:val="00BB232C"/>
    <w:rsid w:val="00BD0AC7"/>
    <w:rsid w:val="00BD6F58"/>
    <w:rsid w:val="00BE2880"/>
    <w:rsid w:val="00C13AEC"/>
    <w:rsid w:val="00C15A55"/>
    <w:rsid w:val="00C20751"/>
    <w:rsid w:val="00C2246A"/>
    <w:rsid w:val="00C23D99"/>
    <w:rsid w:val="00C259F8"/>
    <w:rsid w:val="00C31A42"/>
    <w:rsid w:val="00C35BFA"/>
    <w:rsid w:val="00C42135"/>
    <w:rsid w:val="00C45B23"/>
    <w:rsid w:val="00C50649"/>
    <w:rsid w:val="00C55D11"/>
    <w:rsid w:val="00C570B9"/>
    <w:rsid w:val="00C71D42"/>
    <w:rsid w:val="00C82006"/>
    <w:rsid w:val="00C9202C"/>
    <w:rsid w:val="00C92E5F"/>
    <w:rsid w:val="00CA1F3A"/>
    <w:rsid w:val="00CA7F41"/>
    <w:rsid w:val="00CC0B1A"/>
    <w:rsid w:val="00CE2F67"/>
    <w:rsid w:val="00CE359B"/>
    <w:rsid w:val="00D01C1B"/>
    <w:rsid w:val="00D05C84"/>
    <w:rsid w:val="00D24C04"/>
    <w:rsid w:val="00D27C20"/>
    <w:rsid w:val="00D36166"/>
    <w:rsid w:val="00D51191"/>
    <w:rsid w:val="00D71E6E"/>
    <w:rsid w:val="00D726CD"/>
    <w:rsid w:val="00D90D66"/>
    <w:rsid w:val="00DA31D6"/>
    <w:rsid w:val="00DA4EB3"/>
    <w:rsid w:val="00DA529E"/>
    <w:rsid w:val="00DA6C7F"/>
    <w:rsid w:val="00DD03DF"/>
    <w:rsid w:val="00DD7F24"/>
    <w:rsid w:val="00DE1D59"/>
    <w:rsid w:val="00DE59A8"/>
    <w:rsid w:val="00DE7098"/>
    <w:rsid w:val="00E01D23"/>
    <w:rsid w:val="00E02220"/>
    <w:rsid w:val="00E2456E"/>
    <w:rsid w:val="00E35579"/>
    <w:rsid w:val="00E659E9"/>
    <w:rsid w:val="00E71905"/>
    <w:rsid w:val="00E72951"/>
    <w:rsid w:val="00E7526E"/>
    <w:rsid w:val="00E826CC"/>
    <w:rsid w:val="00E856B3"/>
    <w:rsid w:val="00E85D13"/>
    <w:rsid w:val="00E9053A"/>
    <w:rsid w:val="00EA39B1"/>
    <w:rsid w:val="00EA548B"/>
    <w:rsid w:val="00EA61F0"/>
    <w:rsid w:val="00EA675D"/>
    <w:rsid w:val="00EC5FD8"/>
    <w:rsid w:val="00ED177E"/>
    <w:rsid w:val="00ED6143"/>
    <w:rsid w:val="00ED7794"/>
    <w:rsid w:val="00EE2FD1"/>
    <w:rsid w:val="00EE432A"/>
    <w:rsid w:val="00EE7484"/>
    <w:rsid w:val="00EF016A"/>
    <w:rsid w:val="00F026F3"/>
    <w:rsid w:val="00F104B1"/>
    <w:rsid w:val="00F20F2B"/>
    <w:rsid w:val="00F40E9C"/>
    <w:rsid w:val="00F50C26"/>
    <w:rsid w:val="00F54E37"/>
    <w:rsid w:val="00F55C7C"/>
    <w:rsid w:val="00F74F75"/>
    <w:rsid w:val="00F8744A"/>
    <w:rsid w:val="00F91FE6"/>
    <w:rsid w:val="00FB1282"/>
    <w:rsid w:val="00FC2299"/>
    <w:rsid w:val="00FD3561"/>
    <w:rsid w:val="00FE1C27"/>
    <w:rsid w:val="00FE29A8"/>
    <w:rsid w:val="00FE5DBD"/>
    <w:rsid w:val="00FE78A5"/>
    <w:rsid w:val="00FF2B0A"/>
    <w:rsid w:val="00FF5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A0B313"/>
  <w15:docId w15:val="{C21079A4-B17E-7F4A-8EDD-124C51A53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45240"/>
    <w:pPr>
      <w:keepNext/>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2FD2"/>
    <w:pPr>
      <w:tabs>
        <w:tab w:val="center" w:pos="4153"/>
        <w:tab w:val="right" w:pos="8306"/>
      </w:tabs>
    </w:pPr>
  </w:style>
  <w:style w:type="paragraph" w:styleId="Footer">
    <w:name w:val="footer"/>
    <w:basedOn w:val="Normal"/>
    <w:link w:val="FooterChar"/>
    <w:uiPriority w:val="99"/>
    <w:rsid w:val="00B92FD2"/>
    <w:pPr>
      <w:tabs>
        <w:tab w:val="center" w:pos="4153"/>
        <w:tab w:val="right" w:pos="8306"/>
      </w:tabs>
    </w:pPr>
  </w:style>
  <w:style w:type="paragraph" w:styleId="BodyTextIndent">
    <w:name w:val="Body Text Indent"/>
    <w:basedOn w:val="Normal"/>
    <w:rsid w:val="002A7B6A"/>
    <w:pPr>
      <w:tabs>
        <w:tab w:val="left" w:pos="2520"/>
      </w:tabs>
      <w:ind w:left="360"/>
    </w:pPr>
    <w:rPr>
      <w:rFonts w:ascii="Arial" w:hAnsi="Arial"/>
      <w:i/>
      <w:iCs/>
      <w:sz w:val="22"/>
      <w:lang w:eastAsia="en-US"/>
    </w:rPr>
  </w:style>
  <w:style w:type="table" w:styleId="TableGrid">
    <w:name w:val="Table Grid"/>
    <w:basedOn w:val="TableNormal"/>
    <w:rsid w:val="00D72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0B3444"/>
    <w:rPr>
      <w:rFonts w:ascii="Calibri" w:eastAsia="Calibri" w:hAnsi="Calibri" w:cs="Calibri"/>
      <w:sz w:val="22"/>
      <w:szCs w:val="22"/>
      <w:lang w:eastAsia="en-US"/>
    </w:rPr>
  </w:style>
  <w:style w:type="character" w:styleId="PageNumber">
    <w:name w:val="page number"/>
    <w:basedOn w:val="DefaultParagraphFont"/>
    <w:rsid w:val="00327ADC"/>
  </w:style>
  <w:style w:type="paragraph" w:styleId="BalloonText">
    <w:name w:val="Balloon Text"/>
    <w:basedOn w:val="Normal"/>
    <w:semiHidden/>
    <w:rsid w:val="007752C7"/>
    <w:rPr>
      <w:rFonts w:ascii="Tahoma" w:hAnsi="Tahoma" w:cs="Tahoma"/>
      <w:sz w:val="16"/>
      <w:szCs w:val="16"/>
    </w:rPr>
  </w:style>
  <w:style w:type="paragraph" w:styleId="BodyTextIndent2">
    <w:name w:val="Body Text Indent 2"/>
    <w:basedOn w:val="Normal"/>
    <w:link w:val="BodyTextIndent2Char"/>
    <w:unhideWhenUsed/>
    <w:rsid w:val="00FE1C27"/>
    <w:pPr>
      <w:spacing w:after="120" w:line="480" w:lineRule="auto"/>
      <w:ind w:left="283"/>
    </w:pPr>
    <w:rPr>
      <w:rFonts w:ascii="Arial" w:hAnsi="Arial" w:cs="Arial"/>
      <w:lang w:eastAsia="en-US"/>
    </w:rPr>
  </w:style>
  <w:style w:type="character" w:customStyle="1" w:styleId="BodyTextIndent2Char">
    <w:name w:val="Body Text Indent 2 Char"/>
    <w:link w:val="BodyTextIndent2"/>
    <w:rsid w:val="00FE1C27"/>
    <w:rPr>
      <w:rFonts w:ascii="Arial" w:hAnsi="Arial" w:cs="Arial"/>
      <w:sz w:val="24"/>
      <w:szCs w:val="24"/>
      <w:lang w:eastAsia="en-US"/>
    </w:rPr>
  </w:style>
  <w:style w:type="character" w:customStyle="1" w:styleId="Heading1Char">
    <w:name w:val="Heading 1 Char"/>
    <w:link w:val="Heading1"/>
    <w:rsid w:val="00FE78A5"/>
    <w:rPr>
      <w:b/>
      <w:bCs/>
      <w:sz w:val="24"/>
      <w:szCs w:val="24"/>
      <w:lang w:eastAsia="en-US"/>
    </w:rPr>
  </w:style>
  <w:style w:type="paragraph" w:customStyle="1" w:styleId="Default">
    <w:name w:val="Default"/>
    <w:uiPriority w:val="99"/>
    <w:rsid w:val="006F707D"/>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6E2E23"/>
    <w:pPr>
      <w:spacing w:after="120"/>
    </w:pPr>
  </w:style>
  <w:style w:type="character" w:customStyle="1" w:styleId="BodyTextChar">
    <w:name w:val="Body Text Char"/>
    <w:link w:val="BodyText"/>
    <w:rsid w:val="006E2E23"/>
    <w:rPr>
      <w:sz w:val="24"/>
      <w:szCs w:val="24"/>
    </w:rPr>
  </w:style>
  <w:style w:type="character" w:customStyle="1" w:styleId="HeaderChar">
    <w:name w:val="Header Char"/>
    <w:basedOn w:val="DefaultParagraphFont"/>
    <w:link w:val="Header"/>
    <w:uiPriority w:val="99"/>
    <w:rsid w:val="00866FF5"/>
    <w:rPr>
      <w:sz w:val="24"/>
      <w:szCs w:val="24"/>
    </w:rPr>
  </w:style>
  <w:style w:type="paragraph" w:styleId="ListParagraph">
    <w:name w:val="List Paragraph"/>
    <w:basedOn w:val="Normal"/>
    <w:qFormat/>
    <w:rsid w:val="002B7A0E"/>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8F2543"/>
    <w:pPr>
      <w:spacing w:after="120" w:line="480" w:lineRule="auto"/>
    </w:pPr>
    <w:rPr>
      <w:rFonts w:ascii="Calibri" w:hAnsi="Calibri"/>
      <w:sz w:val="22"/>
      <w:szCs w:val="22"/>
      <w:lang w:eastAsia="en-US"/>
    </w:rPr>
  </w:style>
  <w:style w:type="character" w:customStyle="1" w:styleId="BodyText2Char">
    <w:name w:val="Body Text 2 Char"/>
    <w:basedOn w:val="DefaultParagraphFont"/>
    <w:link w:val="BodyText2"/>
    <w:rsid w:val="008F2543"/>
    <w:rPr>
      <w:rFonts w:ascii="Calibri" w:hAnsi="Calibri"/>
      <w:sz w:val="22"/>
      <w:szCs w:val="22"/>
      <w:lang w:eastAsia="en-US"/>
    </w:rPr>
  </w:style>
  <w:style w:type="paragraph" w:styleId="Title">
    <w:name w:val="Title"/>
    <w:basedOn w:val="Normal"/>
    <w:link w:val="TitleChar"/>
    <w:qFormat/>
    <w:rsid w:val="00C23D99"/>
    <w:pPr>
      <w:shd w:val="clear" w:color="auto" w:fill="FFFFFF"/>
      <w:jc w:val="center"/>
    </w:pPr>
    <w:rPr>
      <w:sz w:val="28"/>
      <w:szCs w:val="20"/>
      <w:lang w:eastAsia="en-US"/>
    </w:rPr>
  </w:style>
  <w:style w:type="character" w:customStyle="1" w:styleId="TitleChar">
    <w:name w:val="Title Char"/>
    <w:basedOn w:val="DefaultParagraphFont"/>
    <w:link w:val="Title"/>
    <w:rsid w:val="00C23D99"/>
    <w:rPr>
      <w:sz w:val="28"/>
      <w:shd w:val="clear" w:color="auto" w:fill="FFFFFF"/>
      <w:lang w:eastAsia="en-US"/>
    </w:rPr>
  </w:style>
  <w:style w:type="paragraph" w:styleId="NormalWeb">
    <w:name w:val="Normal (Web)"/>
    <w:basedOn w:val="Normal"/>
    <w:uiPriority w:val="99"/>
    <w:unhideWhenUsed/>
    <w:rsid w:val="00BD6F58"/>
    <w:pPr>
      <w:spacing w:before="100" w:beforeAutospacing="1" w:after="100" w:afterAutospacing="1"/>
    </w:pPr>
  </w:style>
  <w:style w:type="character" w:customStyle="1" w:styleId="apple-converted-space">
    <w:name w:val="apple-converted-space"/>
    <w:basedOn w:val="DefaultParagraphFont"/>
    <w:rsid w:val="00BD6F58"/>
  </w:style>
  <w:style w:type="paragraph" w:customStyle="1" w:styleId="font-claude-response-body">
    <w:name w:val="font-claude-response-body"/>
    <w:basedOn w:val="Normal"/>
    <w:rsid w:val="00BD6F58"/>
    <w:pPr>
      <w:spacing w:before="100" w:beforeAutospacing="1" w:after="100" w:afterAutospacing="1"/>
    </w:pPr>
  </w:style>
  <w:style w:type="character" w:styleId="Strong">
    <w:name w:val="Strong"/>
    <w:basedOn w:val="DefaultParagraphFont"/>
    <w:uiPriority w:val="22"/>
    <w:qFormat/>
    <w:rsid w:val="00D36166"/>
    <w:rPr>
      <w:b/>
      <w:bCs/>
    </w:rPr>
  </w:style>
  <w:style w:type="character" w:customStyle="1" w:styleId="FooterChar">
    <w:name w:val="Footer Char"/>
    <w:basedOn w:val="DefaultParagraphFont"/>
    <w:link w:val="Footer"/>
    <w:uiPriority w:val="99"/>
    <w:rsid w:val="00D361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19824">
      <w:bodyDiv w:val="1"/>
      <w:marLeft w:val="0"/>
      <w:marRight w:val="0"/>
      <w:marTop w:val="0"/>
      <w:marBottom w:val="0"/>
      <w:divBdr>
        <w:top w:val="none" w:sz="0" w:space="0" w:color="auto"/>
        <w:left w:val="none" w:sz="0" w:space="0" w:color="auto"/>
        <w:bottom w:val="none" w:sz="0" w:space="0" w:color="auto"/>
        <w:right w:val="none" w:sz="0" w:space="0" w:color="auto"/>
      </w:divBdr>
    </w:div>
    <w:div w:id="1164852538">
      <w:bodyDiv w:val="1"/>
      <w:marLeft w:val="0"/>
      <w:marRight w:val="0"/>
      <w:marTop w:val="0"/>
      <w:marBottom w:val="0"/>
      <w:divBdr>
        <w:top w:val="none" w:sz="0" w:space="0" w:color="auto"/>
        <w:left w:val="none" w:sz="0" w:space="0" w:color="auto"/>
        <w:bottom w:val="none" w:sz="0" w:space="0" w:color="auto"/>
        <w:right w:val="none" w:sz="0" w:space="0" w:color="auto"/>
      </w:divBdr>
    </w:div>
    <w:div w:id="1235897688">
      <w:bodyDiv w:val="1"/>
      <w:marLeft w:val="0"/>
      <w:marRight w:val="0"/>
      <w:marTop w:val="0"/>
      <w:marBottom w:val="0"/>
      <w:divBdr>
        <w:top w:val="none" w:sz="0" w:space="0" w:color="auto"/>
        <w:left w:val="none" w:sz="0" w:space="0" w:color="auto"/>
        <w:bottom w:val="none" w:sz="0" w:space="0" w:color="auto"/>
        <w:right w:val="none" w:sz="0" w:space="0" w:color="auto"/>
      </w:divBdr>
    </w:div>
    <w:div w:id="1295985606">
      <w:bodyDiv w:val="1"/>
      <w:marLeft w:val="0"/>
      <w:marRight w:val="0"/>
      <w:marTop w:val="0"/>
      <w:marBottom w:val="0"/>
      <w:divBdr>
        <w:top w:val="none" w:sz="0" w:space="0" w:color="auto"/>
        <w:left w:val="none" w:sz="0" w:space="0" w:color="auto"/>
        <w:bottom w:val="none" w:sz="0" w:space="0" w:color="auto"/>
        <w:right w:val="none" w:sz="0" w:space="0" w:color="auto"/>
      </w:divBdr>
    </w:div>
    <w:div w:id="142384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ouise.allen/Downloads/Job%20description%20and%20person%20specification%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95D459669ABAB4AAEF2EAA7AF0AF107" ma:contentTypeVersion="16" ma:contentTypeDescription="Create a new document." ma:contentTypeScope="" ma:versionID="baa3343ca435c9a05e4a9d3c791f5c95">
  <xsd:schema xmlns:xsd="http://www.w3.org/2001/XMLSchema" xmlns:xs="http://www.w3.org/2001/XMLSchema" xmlns:p="http://schemas.microsoft.com/office/2006/metadata/properties" xmlns:ns2="23299dce-43ba-4ebe-ac8a-e45d243970bc" xmlns:ns3="f3d1f7d4-0427-43bb-b3f3-94d97052ee2b" targetNamespace="http://schemas.microsoft.com/office/2006/metadata/properties" ma:root="true" ma:fieldsID="3ec7e93d6be90e0d2a39f26564327da9" ns2:_="" ns3:_="">
    <xsd:import namespace="23299dce-43ba-4ebe-ac8a-e45d243970bc"/>
    <xsd:import namespace="f3d1f7d4-0427-43bb-b3f3-94d97052ee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99dce-43ba-4ebe-ac8a-e45d24397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c6fce7-2d8d-4c7a-8da6-e9aa374acb7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d1f7d4-0427-43bb-b3f3-94d97052ee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591a79c-c5f2-49fd-a52f-cedb884ad103}" ma:internalName="TaxCatchAll" ma:showField="CatchAllData" ma:web="f3d1f7d4-0427-43bb-b3f3-94d97052ee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299dce-43ba-4ebe-ac8a-e45d243970bc">
      <Terms xmlns="http://schemas.microsoft.com/office/infopath/2007/PartnerControls"/>
    </lcf76f155ced4ddcb4097134ff3c332f>
    <TaxCatchAll xmlns="f3d1f7d4-0427-43bb-b3f3-94d97052ee2b" xsi:nil="true"/>
  </documentManagement>
</p:properties>
</file>

<file path=customXml/itemProps1.xml><?xml version="1.0" encoding="utf-8"?>
<ds:datastoreItem xmlns:ds="http://schemas.openxmlformats.org/officeDocument/2006/customXml" ds:itemID="{BEBA7517-539F-4E1A-A2B6-6A5EDB5EEFBF}">
  <ds:schemaRefs>
    <ds:schemaRef ds:uri="http://schemas.microsoft.com/sharepoint/v3/contenttype/forms"/>
  </ds:schemaRefs>
</ds:datastoreItem>
</file>

<file path=customXml/itemProps2.xml><?xml version="1.0" encoding="utf-8"?>
<ds:datastoreItem xmlns:ds="http://schemas.openxmlformats.org/officeDocument/2006/customXml" ds:itemID="{1A2585D2-4C4D-46F0-A8E7-E3DC6980A6D5}">
  <ds:schemaRefs>
    <ds:schemaRef ds:uri="http://schemas.openxmlformats.org/officeDocument/2006/bibliography"/>
  </ds:schemaRefs>
</ds:datastoreItem>
</file>

<file path=customXml/itemProps3.xml><?xml version="1.0" encoding="utf-8"?>
<ds:datastoreItem xmlns:ds="http://schemas.openxmlformats.org/officeDocument/2006/customXml" ds:itemID="{93975AFC-4B6C-486B-9E47-584682419CAB}"/>
</file>

<file path=customXml/itemProps4.xml><?xml version="1.0" encoding="utf-8"?>
<ds:datastoreItem xmlns:ds="http://schemas.openxmlformats.org/officeDocument/2006/customXml" ds:itemID="{40979414-5057-41D9-A9A7-96B39A68121E}">
  <ds:schemaRefs>
    <ds:schemaRef ds:uri="http://schemas.microsoft.com/office/2006/metadata/properties"/>
    <ds:schemaRef ds:uri="http://schemas.microsoft.com/office/infopath/2007/PartnerControls"/>
    <ds:schemaRef ds:uri="f7a698fa-b239-49bb-a70c-091262e0edaa"/>
  </ds:schemaRefs>
</ds:datastoreItem>
</file>

<file path=docProps/app.xml><?xml version="1.0" encoding="utf-8"?>
<Properties xmlns="http://schemas.openxmlformats.org/officeDocument/2006/extended-properties" xmlns:vt="http://schemas.openxmlformats.org/officeDocument/2006/docPropsVTypes">
  <Template>Job description and person specification template 2023.dotx</Template>
  <TotalTime>3</TotalTime>
  <Pages>8</Pages>
  <Words>1699</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BIRMINGHAM ST MARY’S HOSPICE</vt:lpstr>
    </vt:vector>
  </TitlesOfParts>
  <Company>Birmingham St Mary's Hospice</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ST MARY’S HOSPICE</dc:title>
  <dc:subject/>
  <dc:creator>Louise Allen</dc:creator>
  <cp:keywords/>
  <cp:lastModifiedBy>Louise Allen</cp:lastModifiedBy>
  <cp:revision>4</cp:revision>
  <cp:lastPrinted>2012-11-28T22:58:00Z</cp:lastPrinted>
  <dcterms:created xsi:type="dcterms:W3CDTF">2026-10-05T15:21:00Z</dcterms:created>
  <dcterms:modified xsi:type="dcterms:W3CDTF">2026-10-05T15:23:00Z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0x010100E95D459669ABAB4AAEF2EAA7AF0AF107</vt:lpwstr>
  </property>
  <property fmtid="{D5CDD505-2E9C-101B-9397-08002B2CF9AE}" pid="3" name="Order">
    <vt:r8>17527200</vt:r8>
  </property>
  <property fmtid="{D5CDD505-2E9C-101B-9397-08002B2CF9AE}" pid="4" name="MediaServiceImageTags">
    <vt:lpwstr/>
  </property>
</Properties>
</file>